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23700003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7E1E11">
                  <w:t xml:space="preserve">Helena Sports Complex </w:t>
                </w:r>
              </w:sdtContent>
            </w:sdt>
            <w:r w:rsidR="006348DA">
              <w:t xml:space="preserve"> </w:t>
            </w:r>
            <w:r w:rsidR="007E1E11">
              <w:t>110 Sports Complex Drive, Helena, AL 35080</w:t>
            </w:r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E0DB2B8" w14:textId="6EC73145" w:rsidR="006348DA" w:rsidRPr="001D6BBE" w:rsidRDefault="003C01E5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22</w:t>
            </w:r>
            <w:r w:rsidR="00496353">
              <w:t>, 2025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000000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33B4FBB2" w:rsidR="007E1E11" w:rsidRPr="007E1E11" w:rsidRDefault="007E1E11" w:rsidP="007A439E">
      <w:pPr>
        <w:pStyle w:val="Heading3"/>
        <w:spacing w:line="240" w:lineRule="auto"/>
      </w:pPr>
      <w:r w:rsidRPr="007E1E11">
        <w:t xml:space="preserve">Presentation of Minutes from </w:t>
      </w:r>
      <w:r w:rsidR="003C01E5">
        <w:t>February Meeting (if we have them)</w:t>
      </w:r>
    </w:p>
    <w:p w14:paraId="4B4F3F89" w14:textId="359DCFF7" w:rsidR="0086196D" w:rsidRPr="007E1E11" w:rsidRDefault="00000000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000000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000000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53CF87C5" w14:textId="741AB30C" w:rsidR="0086196D" w:rsidRPr="007E1E11" w:rsidRDefault="007E1E11" w:rsidP="007A439E">
      <w:pPr>
        <w:pStyle w:val="Heading3"/>
        <w:spacing w:line="240" w:lineRule="auto"/>
      </w:pPr>
      <w:r w:rsidRPr="007E1E11">
        <w:t>202</w:t>
      </w:r>
      <w:r w:rsidR="0046583D">
        <w:t>5</w:t>
      </w:r>
      <w:r w:rsidRPr="007E1E11">
        <w:t xml:space="preserve"> Helena United Festival</w:t>
      </w:r>
      <w:r w:rsidR="00496353">
        <w:t xml:space="preserve"> Updates</w:t>
      </w:r>
    </w:p>
    <w:p w14:paraId="5B9880BC" w14:textId="6955182F" w:rsidR="0086196D" w:rsidRPr="007E1E11" w:rsidRDefault="00000000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Content>
          <w:r w:rsidR="007E1E11" w:rsidRPr="007E1E11">
            <w:t>New BUsiness</w:t>
          </w:r>
        </w:sdtContent>
      </w:sdt>
      <w:r w:rsidR="006348DA" w:rsidRPr="007E1E11">
        <w:t xml:space="preserve"> </w:t>
      </w:r>
    </w:p>
    <w:p w14:paraId="048F82EB" w14:textId="5D446AD9" w:rsidR="004B10B4" w:rsidRPr="007E1E11" w:rsidRDefault="007E1E11" w:rsidP="007A439E">
      <w:pPr>
        <w:pStyle w:val="Heading3"/>
        <w:spacing w:line="240" w:lineRule="auto"/>
      </w:pPr>
      <w:r w:rsidRPr="007E1E11">
        <w:t>Other/Open Discussion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3AA606FE" w:rsidR="007E1E11" w:rsidRPr="007E1E11" w:rsidRDefault="00000000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Content>
          <w:r w:rsidR="007E1E11" w:rsidRPr="007E1E11">
            <w:t xml:space="preserve">Next meeting will be held </w:t>
          </w:r>
          <w:r w:rsidR="00496353">
            <w:t>February 20, 2025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7C6051B2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P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188C0099" w14:textId="0ED208AC" w:rsidR="007E1E11" w:rsidRP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5AC676F5" w14:textId="0019121F" w:rsidR="007E1E11" w:rsidRP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Rachel (Wei) Han</w:t>
      </w:r>
    </w:p>
    <w:p w14:paraId="0D1ACFC3" w14:textId="5534D5E5" w:rsidR="006B161E" w:rsidRDefault="007E1E11" w:rsidP="003C01E5">
      <w:pPr>
        <w:pStyle w:val="BodyText"/>
        <w:numPr>
          <w:ilvl w:val="0"/>
          <w:numId w:val="12"/>
        </w:numPr>
        <w:ind w:left="810" w:right="1800" w:hanging="270"/>
        <w:rPr>
          <w:sz w:val="20"/>
          <w:szCs w:val="20"/>
        </w:rPr>
      </w:pPr>
      <w:r w:rsidRPr="007E1E11">
        <w:rPr>
          <w:sz w:val="20"/>
          <w:szCs w:val="20"/>
        </w:rPr>
        <w:t>Tierra McCants</w:t>
      </w:r>
    </w:p>
    <w:p w14:paraId="51B2F985" w14:textId="77777777" w:rsidR="003C01E5" w:rsidRDefault="003C01E5" w:rsidP="003C01E5">
      <w:pPr>
        <w:pStyle w:val="BodyText"/>
        <w:ind w:right="1800"/>
        <w:rPr>
          <w:sz w:val="20"/>
          <w:szCs w:val="20"/>
        </w:rPr>
      </w:pPr>
    </w:p>
    <w:p w14:paraId="652AD4FD" w14:textId="77777777" w:rsidR="003C01E5" w:rsidRDefault="003C01E5" w:rsidP="003C01E5">
      <w:pPr>
        <w:pStyle w:val="BodyText"/>
        <w:ind w:right="1800"/>
        <w:rPr>
          <w:sz w:val="20"/>
          <w:szCs w:val="20"/>
        </w:rPr>
      </w:pPr>
    </w:p>
    <w:p w14:paraId="43EC6628" w14:textId="77777777" w:rsidR="003C01E5" w:rsidRDefault="003C01E5" w:rsidP="003C01E5">
      <w:pPr>
        <w:pStyle w:val="BodyText"/>
        <w:ind w:right="1800"/>
        <w:rPr>
          <w:sz w:val="20"/>
          <w:szCs w:val="20"/>
        </w:rPr>
      </w:pPr>
    </w:p>
    <w:p w14:paraId="328620D7" w14:textId="77777777" w:rsidR="003C01E5" w:rsidRDefault="003C01E5" w:rsidP="003C01E5">
      <w:pPr>
        <w:pStyle w:val="BodyText"/>
        <w:ind w:right="1800"/>
        <w:rPr>
          <w:sz w:val="20"/>
          <w:szCs w:val="20"/>
        </w:rPr>
      </w:pPr>
    </w:p>
    <w:p w14:paraId="78DA9652" w14:textId="77777777" w:rsidR="003C01E5" w:rsidRPr="003C01E5" w:rsidRDefault="003C01E5" w:rsidP="003C01E5">
      <w:pPr>
        <w:pStyle w:val="BodyText"/>
        <w:ind w:left="0" w:right="1800"/>
        <w:rPr>
          <w:sz w:val="20"/>
          <w:szCs w:val="20"/>
        </w:rPr>
      </w:pPr>
    </w:p>
    <w:p w14:paraId="764BB619" w14:textId="77777777" w:rsidR="006B161E" w:rsidRDefault="006B161E" w:rsidP="006B161E">
      <w:pPr>
        <w:pStyle w:val="BodyText"/>
        <w:ind w:left="0" w:right="2070"/>
        <w:rPr>
          <w:sz w:val="20"/>
          <w:szCs w:val="20"/>
        </w:rPr>
      </w:pPr>
    </w:p>
    <w:p w14:paraId="3E9C4C37" w14:textId="7692D588" w:rsidR="007E1E11" w:rsidRDefault="007E1E11" w:rsidP="007E1E11">
      <w:pPr>
        <w:pStyle w:val="BodyText"/>
        <w:numPr>
          <w:ilvl w:val="0"/>
          <w:numId w:val="12"/>
        </w:numPr>
        <w:ind w:left="360" w:right="2070"/>
        <w:rPr>
          <w:sz w:val="20"/>
          <w:szCs w:val="20"/>
        </w:rPr>
      </w:pPr>
      <w:r w:rsidRPr="007E1E11">
        <w:rPr>
          <w:sz w:val="20"/>
          <w:szCs w:val="20"/>
        </w:rPr>
        <w:t>Dominga Gardner</w:t>
      </w:r>
    </w:p>
    <w:p w14:paraId="3092565C" w14:textId="3F2B24C3" w:rsidR="002E76E1" w:rsidRDefault="002E76E1" w:rsidP="007E1E11">
      <w:pPr>
        <w:pStyle w:val="BodyText"/>
        <w:numPr>
          <w:ilvl w:val="0"/>
          <w:numId w:val="12"/>
        </w:numPr>
        <w:ind w:left="360" w:right="2070"/>
        <w:rPr>
          <w:sz w:val="20"/>
          <w:szCs w:val="20"/>
        </w:rPr>
      </w:pPr>
      <w:r>
        <w:rPr>
          <w:sz w:val="20"/>
          <w:szCs w:val="20"/>
        </w:rPr>
        <w:t>Nicole Stewart</w:t>
      </w:r>
    </w:p>
    <w:p w14:paraId="31DC03D5" w14:textId="3DBF72E7" w:rsidR="00A10B18" w:rsidRDefault="00A10B18" w:rsidP="007E1E11">
      <w:pPr>
        <w:pStyle w:val="BodyText"/>
        <w:numPr>
          <w:ilvl w:val="0"/>
          <w:numId w:val="12"/>
        </w:numPr>
        <w:ind w:left="360" w:right="2070"/>
        <w:rPr>
          <w:sz w:val="20"/>
          <w:szCs w:val="20"/>
        </w:rPr>
      </w:pPr>
      <w:r>
        <w:rPr>
          <w:sz w:val="20"/>
          <w:szCs w:val="20"/>
        </w:rPr>
        <w:t>Cory Joh</w:t>
      </w:r>
      <w:r w:rsidR="00DC2BB8">
        <w:rPr>
          <w:sz w:val="20"/>
          <w:szCs w:val="20"/>
        </w:rPr>
        <w:t>nson</w:t>
      </w:r>
    </w:p>
    <w:p w14:paraId="7BA2AE57" w14:textId="4A8D6733" w:rsidR="003C01E5" w:rsidRDefault="003C01E5" w:rsidP="007E1E11">
      <w:pPr>
        <w:pStyle w:val="BodyText"/>
        <w:numPr>
          <w:ilvl w:val="0"/>
          <w:numId w:val="12"/>
        </w:numPr>
        <w:ind w:left="360" w:right="2070"/>
        <w:rPr>
          <w:sz w:val="20"/>
          <w:szCs w:val="20"/>
        </w:rPr>
      </w:pPr>
      <w:proofErr w:type="spellStart"/>
      <w:r>
        <w:rPr>
          <w:sz w:val="20"/>
          <w:szCs w:val="20"/>
        </w:rPr>
        <w:t>Shardae</w:t>
      </w:r>
      <w:proofErr w:type="spellEnd"/>
      <w:r>
        <w:rPr>
          <w:sz w:val="20"/>
          <w:szCs w:val="20"/>
        </w:rPr>
        <w:t xml:space="preserve"> Thompson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29BC9" w14:textId="77777777" w:rsidR="00FC5819" w:rsidRDefault="00FC5819">
      <w:pPr>
        <w:spacing w:after="0" w:line="240" w:lineRule="auto"/>
      </w:pPr>
      <w:r>
        <w:separator/>
      </w:r>
    </w:p>
  </w:endnote>
  <w:endnote w:type="continuationSeparator" w:id="0">
    <w:p w14:paraId="1ACA3962" w14:textId="77777777" w:rsidR="00FC5819" w:rsidRDefault="00FC5819">
      <w:pPr>
        <w:spacing w:after="0" w:line="240" w:lineRule="auto"/>
      </w:pPr>
      <w:r>
        <w:continuationSeparator/>
      </w:r>
    </w:p>
  </w:endnote>
  <w:endnote w:type="continuationNotice" w:id="1">
    <w:p w14:paraId="6059EB65" w14:textId="77777777" w:rsidR="00FC5819" w:rsidRDefault="00FC5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7E48A" w14:textId="77777777" w:rsidR="00FC5819" w:rsidRDefault="00FC5819">
      <w:pPr>
        <w:spacing w:after="0" w:line="240" w:lineRule="auto"/>
      </w:pPr>
      <w:r>
        <w:separator/>
      </w:r>
    </w:p>
  </w:footnote>
  <w:footnote w:type="continuationSeparator" w:id="0">
    <w:p w14:paraId="686DACAD" w14:textId="77777777" w:rsidR="00FC5819" w:rsidRDefault="00FC5819">
      <w:pPr>
        <w:spacing w:after="0" w:line="240" w:lineRule="auto"/>
      </w:pPr>
      <w:r>
        <w:continuationSeparator/>
      </w:r>
    </w:p>
  </w:footnote>
  <w:footnote w:type="continuationNotice" w:id="1">
    <w:p w14:paraId="09310CA2" w14:textId="77777777" w:rsidR="00FC5819" w:rsidRDefault="00FC58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A088B"/>
    <w:rsid w:val="000A3833"/>
    <w:rsid w:val="00142B90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315DA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76254"/>
    <w:rsid w:val="005846B5"/>
    <w:rsid w:val="005B4FA4"/>
    <w:rsid w:val="006348DA"/>
    <w:rsid w:val="00684C96"/>
    <w:rsid w:val="006B161E"/>
    <w:rsid w:val="006D4B29"/>
    <w:rsid w:val="00700BFF"/>
    <w:rsid w:val="00711FD3"/>
    <w:rsid w:val="00742636"/>
    <w:rsid w:val="00766CB4"/>
    <w:rsid w:val="00787075"/>
    <w:rsid w:val="00792FD6"/>
    <w:rsid w:val="007A439E"/>
    <w:rsid w:val="007D5D1F"/>
    <w:rsid w:val="007E1E11"/>
    <w:rsid w:val="007F5E55"/>
    <w:rsid w:val="0086196D"/>
    <w:rsid w:val="008A74B7"/>
    <w:rsid w:val="00925F69"/>
    <w:rsid w:val="009D1B57"/>
    <w:rsid w:val="00A10B18"/>
    <w:rsid w:val="00A128C7"/>
    <w:rsid w:val="00AA70F8"/>
    <w:rsid w:val="00AD4DF1"/>
    <w:rsid w:val="00B35678"/>
    <w:rsid w:val="00B72AC4"/>
    <w:rsid w:val="00B95A8F"/>
    <w:rsid w:val="00C35579"/>
    <w:rsid w:val="00C710D6"/>
    <w:rsid w:val="00CB316F"/>
    <w:rsid w:val="00CD75E8"/>
    <w:rsid w:val="00CE6D7B"/>
    <w:rsid w:val="00CE7EF6"/>
    <w:rsid w:val="00D2504C"/>
    <w:rsid w:val="00D77EE7"/>
    <w:rsid w:val="00DC03F4"/>
    <w:rsid w:val="00DC2BB8"/>
    <w:rsid w:val="00DE3D60"/>
    <w:rsid w:val="00EA44DF"/>
    <w:rsid w:val="00ED74FB"/>
    <w:rsid w:val="00EE3071"/>
    <w:rsid w:val="00EE38C9"/>
    <w:rsid w:val="00F14E3F"/>
    <w:rsid w:val="00F50D90"/>
    <w:rsid w:val="00F85405"/>
    <w:rsid w:val="00F972E7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000000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000000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000000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000000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000000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000000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000000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000000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000000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000000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000000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000000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B10F1"/>
    <w:rsid w:val="006769CC"/>
    <w:rsid w:val="006D4B29"/>
    <w:rsid w:val="00970F9B"/>
    <w:rsid w:val="00A50EFB"/>
    <w:rsid w:val="00C77825"/>
    <w:rsid w:val="00DC6555"/>
    <w:rsid w:val="00DE3D60"/>
    <w:rsid w:val="00DF3D2F"/>
    <w:rsid w:val="00E82BF6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C:\Users\gardnerd\AppData\Roaming\Microsoft\Templates\Classic meeting agenda.dotx</Template>
  <TotalTime>1</TotalTime>
  <Pages>1</Pages>
  <Words>109</Words>
  <Characters>527</Characters>
  <Application>Microsoft Office Word</Application>
  <DocSecurity>0</DocSecurity>
  <Lines>12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Nicole Stewart</cp:lastModifiedBy>
  <cp:revision>2</cp:revision>
  <cp:lastPrinted>2024-11-21T19:58:00Z</cp:lastPrinted>
  <dcterms:created xsi:type="dcterms:W3CDTF">2025-03-22T15:42:00Z</dcterms:created>
  <dcterms:modified xsi:type="dcterms:W3CDTF">2025-03-22T15:42:00Z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