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EndPr/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2F1C7D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23700003" w:rsidR="006348DA" w:rsidRPr="001D6BBE" w:rsidRDefault="002F1C7D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EndPr/>
              <w:sdtContent>
                <w:r w:rsidR="007E1E11">
                  <w:t xml:space="preserve">Helena Sports Complex </w:t>
                </w:r>
              </w:sdtContent>
            </w:sdt>
            <w:r w:rsidR="006348DA">
              <w:t xml:space="preserve"> </w:t>
            </w:r>
            <w:r w:rsidR="007E1E11">
              <w:t>110 Sports Complex Drive, Helena, AL 35080</w:t>
            </w:r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2F1C7D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5A853F52" w:rsidR="006348DA" w:rsidRPr="001D6BBE" w:rsidRDefault="00C15CAF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July</w:t>
            </w:r>
            <w:r w:rsidR="00496353">
              <w:t xml:space="preserve"> 2</w:t>
            </w:r>
            <w:r>
              <w:t>4</w:t>
            </w:r>
            <w:r w:rsidR="00496353">
              <w:t>, 2025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2F1C7D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2F1C7D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EndPr/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2B8274D" w:rsidR="0086196D" w:rsidRPr="007E1E11" w:rsidRDefault="002F1C7D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EndPr/>
        <w:sdtContent>
          <w:r w:rsidR="007E1E11" w:rsidRPr="007E1E11">
            <w:rPr>
              <w:sz w:val="28"/>
              <w:szCs w:val="24"/>
              <w:u w:val="single"/>
            </w:rPr>
            <w:t>regular session agend</w:t>
          </w:r>
          <w:r w:rsidR="00E833A4">
            <w:rPr>
              <w:sz w:val="28"/>
              <w:szCs w:val="24"/>
              <w:u w:val="single"/>
            </w:rPr>
            <w:t>a meeting minutes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7D3ABB64" w14:textId="20DF7FD0" w:rsidR="00E833A4" w:rsidRPr="00C15CAF" w:rsidRDefault="00E833A4" w:rsidP="00C15C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293FAB94" w14:textId="25C5933A" w:rsidR="00C15CAF" w:rsidRDefault="00C15CAF" w:rsidP="00E833A4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Cory, Rachel,</w:t>
      </w:r>
      <w:r w:rsidR="00E1733A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John Allen, Tierra, Dominga, Shardae, &amp; Sabah present with guest and new member applicant, Stephanie Gotlieb, also present</w:t>
      </w:r>
    </w:p>
    <w:p w14:paraId="60284CA0" w14:textId="109EC28E" w:rsidR="00E833A4" w:rsidRDefault="00C15CAF" w:rsidP="00C15C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  <w:r w:rsidRPr="00C15CAF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Invocation by John Allen Baggett</w:t>
      </w:r>
    </w:p>
    <w:p w14:paraId="72E305BD" w14:textId="756A18D3" w:rsidR="00E1733A" w:rsidRDefault="00623B9B" w:rsidP="00C15C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Night Out Helena August 5 5-8 pm will be worked by Rachel &amp; Dominga with a back pack give away and entry contingent on social media follow</w:t>
      </w:r>
    </w:p>
    <w:p w14:paraId="5331A49C" w14:textId="32F81990" w:rsidR="00196F7D" w:rsidRDefault="00196F7D" w:rsidP="00196F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Potential name change for board discussed between Dominga &amp; liaison Andy; Helena United Board was offered as an alternative</w:t>
      </w:r>
    </w:p>
    <w:p w14:paraId="657A6B42" w14:textId="6B06D7C2" w:rsidR="00196F7D" w:rsidRDefault="00196F7D" w:rsidP="00196F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Cornell Lewis back to school event on 8/9 will be attended by Cory &amp; Dominga</w:t>
      </w:r>
    </w:p>
    <w:p w14:paraId="34CB0E41" w14:textId="1A6C9E51" w:rsidR="00196F7D" w:rsidRDefault="004475B9" w:rsidP="00196F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Oktoberfest potential D&amp;I Board participation pending HOT board approval</w:t>
      </w:r>
    </w:p>
    <w:p w14:paraId="753D77B5" w14:textId="57EE8441" w:rsidR="004475B9" w:rsidRDefault="004475B9" w:rsidP="00196F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Mobimat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discussed to increase ADA accessibility for amphitheater </w:t>
      </w:r>
    </w:p>
    <w:p w14:paraId="7C4E5D4F" w14:textId="4E1A74DB" w:rsidR="00D353C5" w:rsidRDefault="00D353C5" w:rsidP="00196F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Stephanie Gotlieb introduced herself and motion was made by John Allen and 2</w:t>
      </w:r>
      <w:r w:rsidRPr="00D353C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US"/>
        </w:rPr>
        <w:t>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by Rachel to submit recommendation to city council to add Stephanie as new board member</w:t>
      </w:r>
    </w:p>
    <w:p w14:paraId="7EDEA0A6" w14:textId="3CD3CC3B" w:rsidR="00D353C5" w:rsidRDefault="00D353C5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2</w:t>
      </w:r>
      <w:r w:rsidRPr="00D353C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US"/>
        </w:rPr>
        <w:t>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new board applicant Lawrencia Richardson may be added if open positions remain motion by Cory &amp; 2</w:t>
      </w:r>
      <w:r w:rsidRPr="00D353C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US"/>
        </w:rPr>
        <w:t>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by Shardae</w:t>
      </w:r>
    </w:p>
    <w:p w14:paraId="29336595" w14:textId="57ABC439" w:rsidR="00D353C5" w:rsidRDefault="00D353C5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New email address for festival will be set up and added to festival packet</w:t>
      </w:r>
    </w:p>
    <w:p w14:paraId="7F8C8D52" w14:textId="5433F901" w:rsidR="00D353C5" w:rsidRDefault="00D353C5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FY26 budget application for $12,000 motioned for approval by Cory and 2</w:t>
      </w:r>
      <w:r w:rsidRPr="00D353C5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US"/>
        </w:rPr>
        <w:t>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by Sabah; board voted to submit request to city council</w:t>
      </w:r>
    </w:p>
    <w:p w14:paraId="20DB4D45" w14:textId="0D52A035" w:rsidR="00D353C5" w:rsidRDefault="00FA2C47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Secretary nomination of Cory was made by John Allen </w:t>
      </w:r>
      <w:r w:rsidR="002F1C7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and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2</w:t>
      </w:r>
      <w:r w:rsidRPr="00FA2C47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US"/>
        </w:rPr>
        <w:t>nd</w:t>
      </w: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by Shardae, motion passed</w:t>
      </w:r>
    </w:p>
    <w:p w14:paraId="118A3824" w14:textId="12B4176B" w:rsidR="00FA2C47" w:rsidRDefault="00FA2C47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Election day transportation provided to residents in need of transportation was proposed by </w:t>
      </w:r>
      <w:r w:rsidR="00097754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citizens and discussed among the board. The board decided to request churches assist with this due to liability issues.</w:t>
      </w:r>
    </w:p>
    <w:p w14:paraId="067FFB40" w14:textId="45F8395B" w:rsidR="00097754" w:rsidRPr="00D353C5" w:rsidRDefault="00097754" w:rsidP="00D353C5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Low vision audio crosswalk at Oversoul/Caboose road crossing discussed. </w:t>
      </w:r>
    </w:p>
    <w:p w14:paraId="530758C7" w14:textId="77777777" w:rsidR="00E1733A" w:rsidRDefault="00E1733A" w:rsidP="00E1733A">
      <w:pPr>
        <w:pStyle w:val="BodyText"/>
        <w:ind w:left="0"/>
      </w:pPr>
    </w:p>
    <w:p w14:paraId="21D01B0D" w14:textId="77777777" w:rsidR="00E1733A" w:rsidRDefault="00E1733A" w:rsidP="00E1733A">
      <w:pPr>
        <w:pStyle w:val="BodyText"/>
        <w:ind w:left="0"/>
      </w:pPr>
    </w:p>
    <w:p w14:paraId="07BF3954" w14:textId="77777777" w:rsidR="00E833A4" w:rsidRDefault="00E833A4" w:rsidP="007E1E11">
      <w:pPr>
        <w:pStyle w:val="BodyText"/>
      </w:pPr>
    </w:p>
    <w:p w14:paraId="7BD33A91" w14:textId="77777777" w:rsidR="00E833A4" w:rsidRDefault="00E833A4" w:rsidP="007E1E11">
      <w:pPr>
        <w:pStyle w:val="BodyText"/>
      </w:pPr>
    </w:p>
    <w:p w14:paraId="0BF38971" w14:textId="77777777" w:rsidR="00E833A4" w:rsidRDefault="00E833A4" w:rsidP="007E1E11">
      <w:pPr>
        <w:pStyle w:val="BodyText"/>
      </w:pPr>
    </w:p>
    <w:p w14:paraId="40803563" w14:textId="77777777" w:rsidR="00E833A4" w:rsidRDefault="00E833A4" w:rsidP="007E1E11">
      <w:pPr>
        <w:pStyle w:val="BodyText"/>
      </w:pPr>
    </w:p>
    <w:p w14:paraId="674F5CE2" w14:textId="77777777" w:rsidR="00E833A4" w:rsidRDefault="00E833A4" w:rsidP="007E1E11">
      <w:pPr>
        <w:pStyle w:val="BodyText"/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4736F111" w14:textId="0EAFDFBD" w:rsidR="007E1E11" w:rsidRPr="007E1E11" w:rsidRDefault="007E1E11" w:rsidP="007E32EC">
      <w:pPr>
        <w:pStyle w:val="BodyText"/>
        <w:ind w:left="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7E0AD" w14:textId="77777777" w:rsidR="00465D40" w:rsidRDefault="00465D40">
      <w:pPr>
        <w:spacing w:after="0" w:line="240" w:lineRule="auto"/>
      </w:pPr>
      <w:r>
        <w:separator/>
      </w:r>
    </w:p>
  </w:endnote>
  <w:endnote w:type="continuationSeparator" w:id="0">
    <w:p w14:paraId="59861C85" w14:textId="77777777" w:rsidR="00465D40" w:rsidRDefault="00465D40">
      <w:pPr>
        <w:spacing w:after="0" w:line="240" w:lineRule="auto"/>
      </w:pPr>
      <w:r>
        <w:continuationSeparator/>
      </w:r>
    </w:p>
  </w:endnote>
  <w:endnote w:type="continuationNotice" w:id="1">
    <w:p w14:paraId="07FEED8A" w14:textId="77777777" w:rsidR="00465D40" w:rsidRDefault="00465D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95C5" w14:textId="77777777" w:rsidR="00465D40" w:rsidRDefault="00465D40">
      <w:pPr>
        <w:spacing w:after="0" w:line="240" w:lineRule="auto"/>
      </w:pPr>
      <w:r>
        <w:separator/>
      </w:r>
    </w:p>
  </w:footnote>
  <w:footnote w:type="continuationSeparator" w:id="0">
    <w:p w14:paraId="6F623F90" w14:textId="77777777" w:rsidR="00465D40" w:rsidRDefault="00465D40">
      <w:pPr>
        <w:spacing w:after="0" w:line="240" w:lineRule="auto"/>
      </w:pPr>
      <w:r>
        <w:continuationSeparator/>
      </w:r>
    </w:p>
  </w:footnote>
  <w:footnote w:type="continuationNotice" w:id="1">
    <w:p w14:paraId="1312F9F3" w14:textId="77777777" w:rsidR="00465D40" w:rsidRDefault="00465D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7758B0"/>
    <w:multiLevelType w:val="hybridMultilevel"/>
    <w:tmpl w:val="4A98117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2"/>
  </w:num>
  <w:num w:numId="13" w16cid:durableId="1564171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97754"/>
    <w:rsid w:val="000A088B"/>
    <w:rsid w:val="000A3833"/>
    <w:rsid w:val="00142B90"/>
    <w:rsid w:val="00181401"/>
    <w:rsid w:val="001961CB"/>
    <w:rsid w:val="00196F7D"/>
    <w:rsid w:val="001C24DB"/>
    <w:rsid w:val="001D6BBE"/>
    <w:rsid w:val="001F123C"/>
    <w:rsid w:val="001F5461"/>
    <w:rsid w:val="002226E5"/>
    <w:rsid w:val="00276F0D"/>
    <w:rsid w:val="002C077D"/>
    <w:rsid w:val="002C2D0C"/>
    <w:rsid w:val="002E76E1"/>
    <w:rsid w:val="002F1C7D"/>
    <w:rsid w:val="002F4F96"/>
    <w:rsid w:val="003315DA"/>
    <w:rsid w:val="003B10F1"/>
    <w:rsid w:val="003D31A3"/>
    <w:rsid w:val="0043704C"/>
    <w:rsid w:val="004475B9"/>
    <w:rsid w:val="00453E9B"/>
    <w:rsid w:val="0046583D"/>
    <w:rsid w:val="00465D40"/>
    <w:rsid w:val="00496353"/>
    <w:rsid w:val="004B10B4"/>
    <w:rsid w:val="004C30E3"/>
    <w:rsid w:val="004C7AF6"/>
    <w:rsid w:val="00502510"/>
    <w:rsid w:val="00576254"/>
    <w:rsid w:val="005846B5"/>
    <w:rsid w:val="005B4FA4"/>
    <w:rsid w:val="00623B9B"/>
    <w:rsid w:val="006348DA"/>
    <w:rsid w:val="00684C96"/>
    <w:rsid w:val="006B161E"/>
    <w:rsid w:val="006D4B29"/>
    <w:rsid w:val="00700BFF"/>
    <w:rsid w:val="00711FD3"/>
    <w:rsid w:val="00742636"/>
    <w:rsid w:val="00766CB4"/>
    <w:rsid w:val="00787075"/>
    <w:rsid w:val="00792FD6"/>
    <w:rsid w:val="007A439E"/>
    <w:rsid w:val="007D5D1F"/>
    <w:rsid w:val="007E1E11"/>
    <w:rsid w:val="007E32EC"/>
    <w:rsid w:val="007F5E55"/>
    <w:rsid w:val="0086196D"/>
    <w:rsid w:val="008A74B7"/>
    <w:rsid w:val="00925F69"/>
    <w:rsid w:val="009D1B57"/>
    <w:rsid w:val="00A10B18"/>
    <w:rsid w:val="00A128C7"/>
    <w:rsid w:val="00AA26F1"/>
    <w:rsid w:val="00AA70F8"/>
    <w:rsid w:val="00AD4DF1"/>
    <w:rsid w:val="00B35678"/>
    <w:rsid w:val="00B72AC4"/>
    <w:rsid w:val="00B95A8F"/>
    <w:rsid w:val="00C15CAF"/>
    <w:rsid w:val="00C35579"/>
    <w:rsid w:val="00C710D6"/>
    <w:rsid w:val="00CB316F"/>
    <w:rsid w:val="00CD75E8"/>
    <w:rsid w:val="00CE6D7B"/>
    <w:rsid w:val="00CE7EF6"/>
    <w:rsid w:val="00D2504C"/>
    <w:rsid w:val="00D353C5"/>
    <w:rsid w:val="00D70458"/>
    <w:rsid w:val="00D77EE7"/>
    <w:rsid w:val="00DC03F4"/>
    <w:rsid w:val="00DC2BB8"/>
    <w:rsid w:val="00DE3D60"/>
    <w:rsid w:val="00E1733A"/>
    <w:rsid w:val="00E833A4"/>
    <w:rsid w:val="00EA44DF"/>
    <w:rsid w:val="00ED74FB"/>
    <w:rsid w:val="00EE3071"/>
    <w:rsid w:val="00EE38C9"/>
    <w:rsid w:val="00F14E3F"/>
    <w:rsid w:val="00F416B8"/>
    <w:rsid w:val="00F50D90"/>
    <w:rsid w:val="00F85405"/>
    <w:rsid w:val="00FA2C47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  <w:style w:type="character" w:customStyle="1" w:styleId="apple-converted-space">
    <w:name w:val="apple-converted-space"/>
    <w:basedOn w:val="DefaultParagraphFont"/>
    <w:rsid w:val="00E833A4"/>
  </w:style>
  <w:style w:type="character" w:customStyle="1" w:styleId="il">
    <w:name w:val="il"/>
    <w:basedOn w:val="DefaultParagraphFont"/>
    <w:rsid w:val="00E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FA0C0E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FA0C0E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FA0C0E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FA0C0E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FA0C0E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FA0C0E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FA0C0E">
          <w:pPr>
            <w:pStyle w:val="71DB0540132644A0B34797D82CF972EE"/>
          </w:pPr>
          <w:r w:rsidRPr="006348DA">
            <w:t>Agenda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0A7332"/>
    <w:rsid w:val="00142B90"/>
    <w:rsid w:val="001C24DB"/>
    <w:rsid w:val="001D3197"/>
    <w:rsid w:val="001F5461"/>
    <w:rsid w:val="003B10F1"/>
    <w:rsid w:val="006769CC"/>
    <w:rsid w:val="006D4B29"/>
    <w:rsid w:val="00970F9B"/>
    <w:rsid w:val="00A50EFB"/>
    <w:rsid w:val="00C77825"/>
    <w:rsid w:val="00D70458"/>
    <w:rsid w:val="00DC6555"/>
    <w:rsid w:val="00DE3D60"/>
    <w:rsid w:val="00DF3D2F"/>
    <w:rsid w:val="00E82BF6"/>
    <w:rsid w:val="00F416B8"/>
    <w:rsid w:val="00FA0596"/>
    <w:rsid w:val="00F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11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Ryan Sims</cp:lastModifiedBy>
  <cp:revision>12</cp:revision>
  <cp:lastPrinted>2024-11-21T19:58:00Z</cp:lastPrinted>
  <dcterms:created xsi:type="dcterms:W3CDTF">2025-02-19T15:07:00Z</dcterms:created>
  <dcterms:modified xsi:type="dcterms:W3CDTF">2025-08-19T19:03:00Z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