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19DA55DA" w:rsidR="006348DA" w:rsidRDefault="006348DA" w:rsidP="006348DA">
      <w:pPr>
        <w:spacing w:after="0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17145867" w:rsidR="006348DA" w:rsidRPr="001D6BBE" w:rsidRDefault="007E1E11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 w:rsidRPr="007A439E">
                  <w:rPr>
                    <w:i w:val="0"/>
                    <w:iCs w:val="0"/>
                    <w:sz w:val="36"/>
                    <w:szCs w:val="32"/>
                  </w:rPr>
                  <w:t>Helena diversity &amp; Inclusion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000000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7FAF6C90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Content>
                <w:r w:rsidR="0032693A">
                  <w:t>Helena Sports Complex</w:t>
                </w:r>
              </w:sdtContent>
            </w:sdt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000000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E0DB2B8" w14:textId="2B888672" w:rsidR="006348DA" w:rsidRPr="001D6BBE" w:rsidRDefault="0032693A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 26</w:t>
            </w:r>
            <w:r w:rsidR="00FA7356">
              <w:t>, 2025</w:t>
            </w:r>
            <w:r w:rsidR="00496353">
              <w:t xml:space="preserve">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000000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A3F3566" w:rsidR="0086196D" w:rsidRPr="007E1E11" w:rsidRDefault="00000000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Content>
          <w:r w:rsidR="007E1E11" w:rsidRPr="007E1E11">
            <w:rPr>
              <w:sz w:val="28"/>
              <w:szCs w:val="24"/>
              <w:u w:val="single"/>
            </w:rPr>
            <w:t>regular session agenda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1784F05C" w14:textId="7BDC7674" w:rsidR="0086196D" w:rsidRPr="007E1E11" w:rsidRDefault="00000000" w:rsidP="007A439E">
      <w:pPr>
        <w:pStyle w:val="Heading2"/>
        <w:spacing w:line="240" w:lineRule="auto"/>
      </w:pPr>
      <w:sdt>
        <w:sdtPr>
          <w:id w:val="650634384"/>
          <w:placeholder>
            <w:docPart w:val="03C0FA52097248579F38D0AB2EAD7BF6"/>
          </w:placeholder>
          <w15:appearance w15:val="hidden"/>
        </w:sdtPr>
        <w:sdtContent>
          <w:r w:rsidR="007E1E11" w:rsidRPr="007E1E11">
            <w:t>Meeting called to order</w:t>
          </w:r>
        </w:sdtContent>
      </w:sdt>
      <w:r w:rsidR="006348DA" w:rsidRPr="007E1E11">
        <w:t xml:space="preserve"> </w:t>
      </w:r>
    </w:p>
    <w:p w14:paraId="0E9027B0" w14:textId="1B91E703" w:rsidR="0086196D" w:rsidRPr="007E1E11" w:rsidRDefault="007E1E11" w:rsidP="007A439E">
      <w:pPr>
        <w:pStyle w:val="Heading3"/>
        <w:spacing w:line="240" w:lineRule="auto"/>
      </w:pPr>
      <w:r w:rsidRPr="007E1E11">
        <w:t>Invocation</w:t>
      </w:r>
    </w:p>
    <w:p w14:paraId="19533197" w14:textId="0AD48D4A" w:rsidR="007E1E11" w:rsidRPr="007E1E11" w:rsidRDefault="007E1E11" w:rsidP="007A439E">
      <w:pPr>
        <w:pStyle w:val="Heading3"/>
        <w:spacing w:line="240" w:lineRule="auto"/>
      </w:pPr>
      <w:r w:rsidRPr="007E1E11">
        <w:t>Roll Call</w:t>
      </w:r>
    </w:p>
    <w:p w14:paraId="1C771DEC" w14:textId="72A5D859" w:rsidR="007E1E11" w:rsidRPr="007E1E11" w:rsidRDefault="007E1E11" w:rsidP="007A439E">
      <w:pPr>
        <w:pStyle w:val="Heading3"/>
        <w:spacing w:line="240" w:lineRule="auto"/>
      </w:pPr>
      <w:r w:rsidRPr="007E1E11">
        <w:t>Presentation of Minutes from</w:t>
      </w:r>
      <w:r w:rsidR="00051C59">
        <w:t xml:space="preserve"> </w:t>
      </w:r>
      <w:r w:rsidR="0032693A">
        <w:t xml:space="preserve">May </w:t>
      </w:r>
      <w:r w:rsidR="00051C59">
        <w:t xml:space="preserve">meetings </w:t>
      </w:r>
    </w:p>
    <w:p w14:paraId="4B4F3F89" w14:textId="359DCFF7" w:rsidR="0086196D" w:rsidRPr="007E1E11" w:rsidRDefault="00000000" w:rsidP="007A439E">
      <w:pPr>
        <w:pStyle w:val="Heading2"/>
        <w:spacing w:line="240" w:lineRule="auto"/>
      </w:pPr>
      <w:sdt>
        <w:sdtPr>
          <w:id w:val="-2145180343"/>
          <w:placeholder>
            <w:docPart w:val="0EDF07C7BA2B49D995F3819AE1B40D1C"/>
          </w:placeholder>
          <w15:appearance w15:val="hidden"/>
        </w:sdtPr>
        <w:sdtContent>
          <w:r w:rsidR="007E1E11" w:rsidRPr="007E1E11">
            <w:t>Reports</w:t>
          </w:r>
        </w:sdtContent>
      </w:sdt>
      <w:r w:rsidR="006348DA" w:rsidRPr="007E1E11">
        <w:t xml:space="preserve"> </w:t>
      </w:r>
    </w:p>
    <w:p w14:paraId="3A45583E" w14:textId="6A156097" w:rsidR="0086196D" w:rsidRPr="007E1E11" w:rsidRDefault="00000000" w:rsidP="007A439E">
      <w:pPr>
        <w:pStyle w:val="Heading3"/>
        <w:spacing w:line="240" w:lineRule="auto"/>
      </w:pPr>
      <w:sdt>
        <w:sdtPr>
          <w:id w:val="-1116833206"/>
          <w:placeholder>
            <w:docPart w:val="9128C4076DB94FF39D5A3B9ECC12634A"/>
          </w:placeholder>
          <w15:appearance w15:val="hidden"/>
        </w:sdtPr>
        <w:sdtContent>
          <w:r w:rsidR="007E1E11" w:rsidRPr="007E1E11">
            <w:t>Chairperson Report</w:t>
          </w:r>
        </w:sdtContent>
      </w:sdt>
      <w:r w:rsidR="00F85405" w:rsidRPr="007E1E11">
        <w:t xml:space="preserve"> </w:t>
      </w:r>
    </w:p>
    <w:p w14:paraId="5252F6B6" w14:textId="77777777" w:rsidR="0086196D" w:rsidRPr="007E1E11" w:rsidRDefault="00000000" w:rsidP="007A439E">
      <w:pPr>
        <w:pStyle w:val="Heading2"/>
        <w:spacing w:line="240" w:lineRule="auto"/>
      </w:pPr>
      <w:sdt>
        <w:sdtPr>
          <w:id w:val="1367788906"/>
          <w:placeholder>
            <w:docPart w:val="3A7AAFED2A154C05A09C6FB3DD4A8A30"/>
          </w:placeholder>
          <w:showingPlcHdr/>
          <w15:appearance w15:val="hidden"/>
        </w:sdtPr>
        <w:sdtContent>
          <w:r w:rsidR="006348DA" w:rsidRPr="007E1E11">
            <w:t>Old business</w:t>
          </w:r>
        </w:sdtContent>
      </w:sdt>
      <w:r w:rsidR="006348DA" w:rsidRPr="007E1E11">
        <w:t xml:space="preserve"> </w:t>
      </w:r>
    </w:p>
    <w:p w14:paraId="1887869C" w14:textId="05016748" w:rsidR="00051C59" w:rsidRDefault="0032693A" w:rsidP="007A439E">
      <w:pPr>
        <w:pStyle w:val="Heading3"/>
        <w:spacing w:line="240" w:lineRule="auto"/>
      </w:pPr>
      <w:r>
        <w:t>Night Out in Helena</w:t>
      </w:r>
    </w:p>
    <w:p w14:paraId="3DF630D2" w14:textId="4F0A65D4" w:rsidR="0032693A" w:rsidRDefault="0032693A" w:rsidP="007A439E">
      <w:pPr>
        <w:pStyle w:val="Heading3"/>
        <w:spacing w:line="240" w:lineRule="auto"/>
      </w:pPr>
      <w:r>
        <w:t>Back to School event</w:t>
      </w:r>
    </w:p>
    <w:p w14:paraId="2F49A4FA" w14:textId="04E54E24" w:rsidR="0032693A" w:rsidRPr="007E1E11" w:rsidRDefault="0032693A" w:rsidP="007A439E">
      <w:pPr>
        <w:pStyle w:val="Heading3"/>
        <w:spacing w:line="240" w:lineRule="auto"/>
      </w:pPr>
      <w:r>
        <w:t>Budget</w:t>
      </w:r>
    </w:p>
    <w:p w14:paraId="5B9880BC" w14:textId="6955182F" w:rsidR="0086196D" w:rsidRDefault="00000000" w:rsidP="007A439E">
      <w:pPr>
        <w:pStyle w:val="Heading2"/>
        <w:spacing w:line="240" w:lineRule="auto"/>
      </w:pPr>
      <w:sdt>
        <w:sdtPr>
          <w:id w:val="-1657148359"/>
          <w:placeholder>
            <w:docPart w:val="49F6E116EB514DCAA385741241C6939A"/>
          </w:placeholder>
          <w15:appearance w15:val="hidden"/>
        </w:sdtPr>
        <w:sdtContent>
          <w:r w:rsidR="007E1E11" w:rsidRPr="007E1E11">
            <w:t>New BUsiness</w:t>
          </w:r>
        </w:sdtContent>
      </w:sdt>
      <w:r w:rsidR="006348DA" w:rsidRPr="007E1E11">
        <w:t xml:space="preserve"> </w:t>
      </w:r>
    </w:p>
    <w:p w14:paraId="3977B5E9" w14:textId="1736C252" w:rsidR="0032693A" w:rsidRDefault="0032693A" w:rsidP="0032693A">
      <w:pPr>
        <w:pStyle w:val="Heading3"/>
      </w:pPr>
      <w:r>
        <w:t>Resignation of Members</w:t>
      </w:r>
    </w:p>
    <w:p w14:paraId="0E899686" w14:textId="2CC1892C" w:rsidR="0032693A" w:rsidRDefault="0032693A" w:rsidP="0032693A">
      <w:pPr>
        <w:pStyle w:val="Heading3"/>
      </w:pPr>
      <w:r>
        <w:t>New Members</w:t>
      </w:r>
    </w:p>
    <w:p w14:paraId="0E982B4C" w14:textId="276105CB" w:rsidR="0032693A" w:rsidRPr="0032693A" w:rsidRDefault="0032693A" w:rsidP="0032693A">
      <w:pPr>
        <w:pStyle w:val="Heading3"/>
      </w:pPr>
      <w:r>
        <w:t>Helena United Festival 2026</w:t>
      </w:r>
    </w:p>
    <w:p w14:paraId="005AB40E" w14:textId="72CF4829" w:rsidR="007E1E11" w:rsidRPr="007E1E11" w:rsidRDefault="007E1E11" w:rsidP="007A439E">
      <w:pPr>
        <w:pStyle w:val="Heading2"/>
        <w:spacing w:line="240" w:lineRule="auto"/>
      </w:pPr>
      <w:r w:rsidRPr="007E1E11">
        <w:t>COnclusion</w:t>
      </w:r>
    </w:p>
    <w:p w14:paraId="13DE8D2E" w14:textId="6ABF85F2" w:rsidR="007E1E11" w:rsidRPr="007E1E11" w:rsidRDefault="00000000" w:rsidP="007A439E">
      <w:pPr>
        <w:pStyle w:val="Heading3"/>
        <w:spacing w:line="240" w:lineRule="auto"/>
      </w:pPr>
      <w:sdt>
        <w:sdtPr>
          <w:id w:val="-272554849"/>
          <w:placeholder>
            <w:docPart w:val="D75CC63A5D214746A8DD9FCC75532AA2"/>
          </w:placeholder>
          <w15:appearance w15:val="hidden"/>
        </w:sdtPr>
        <w:sdtContent>
          <w:r w:rsidR="007E1E11" w:rsidRPr="007E1E11">
            <w:t xml:space="preserve">Next meeting will be held </w:t>
          </w:r>
          <w:r w:rsidR="0032693A">
            <w:t>July 24</w:t>
          </w:r>
          <w:r w:rsidR="00496353">
            <w:t>, 2025</w:t>
          </w:r>
        </w:sdtContent>
      </w:sdt>
    </w:p>
    <w:p w14:paraId="094FBB01" w14:textId="77777777" w:rsidR="007E1E11" w:rsidRDefault="007E1E11" w:rsidP="007E1E11">
      <w:pPr>
        <w:pStyle w:val="BodyText"/>
      </w:pPr>
    </w:p>
    <w:p w14:paraId="0CD00F6B" w14:textId="77777777" w:rsidR="007A439E" w:rsidRDefault="007A439E" w:rsidP="007A439E">
      <w:pPr>
        <w:pStyle w:val="BodyText"/>
        <w:ind w:left="0" w:right="-180"/>
        <w:rPr>
          <w:sz w:val="16"/>
          <w:szCs w:val="16"/>
        </w:rPr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0ABC1A81" w14:textId="77F63458" w:rsidR="007E1E11" w:rsidRDefault="007E1E11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Sabah Angeles</w:t>
      </w:r>
    </w:p>
    <w:p w14:paraId="438C57B4" w14:textId="08AC5FCC" w:rsidR="00F33E2A" w:rsidRPr="007E1E11" w:rsidRDefault="00F33E2A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John Allen Baggett</w:t>
      </w:r>
    </w:p>
    <w:p w14:paraId="68CE6CD6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Jerome Dangerfield</w:t>
      </w:r>
    </w:p>
    <w:p w14:paraId="6B505F1F" w14:textId="177118BB" w:rsidR="00F33E2A" w:rsidRP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Dominga Gardner</w:t>
      </w:r>
    </w:p>
    <w:p w14:paraId="733BD133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Rachel (Wei) Han</w:t>
      </w:r>
    </w:p>
    <w:p w14:paraId="12AD7678" w14:textId="0CA5FC03" w:rsidR="00F33E2A" w:rsidRPr="00051C59" w:rsidRDefault="00051C59" w:rsidP="00051C59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Andy Healy</w:t>
      </w:r>
    </w:p>
    <w:p w14:paraId="02A4A2A3" w14:textId="4074EFF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Tiffany Kemp</w:t>
      </w:r>
    </w:p>
    <w:p w14:paraId="5DC4A206" w14:textId="6B745FC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Cory Johnson</w:t>
      </w:r>
    </w:p>
    <w:p w14:paraId="585432D1" w14:textId="77777777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</w:t>
      </w:r>
      <w:r w:rsidR="007E1E11" w:rsidRPr="00F33E2A">
        <w:rPr>
          <w:sz w:val="20"/>
          <w:szCs w:val="20"/>
        </w:rPr>
        <w:t>ierra McCant</w:t>
      </w:r>
      <w:r w:rsidRPr="00F33E2A">
        <w:rPr>
          <w:sz w:val="20"/>
          <w:szCs w:val="20"/>
        </w:rPr>
        <w:t>s</w:t>
      </w:r>
    </w:p>
    <w:p w14:paraId="3E02B4E9" w14:textId="77777777" w:rsidR="00F33E2A" w:rsidRDefault="002E76E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Nicole Stewart</w:t>
      </w:r>
    </w:p>
    <w:p w14:paraId="7BA2AE57" w14:textId="1B023046" w:rsidR="003C01E5" w:rsidRPr="00F33E2A" w:rsidRDefault="003C01E5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Shardae Thompson</w:t>
      </w:r>
    </w:p>
    <w:p w14:paraId="4736F111" w14:textId="0EAFDFBD" w:rsidR="007E1E11" w:rsidRPr="007E1E11" w:rsidRDefault="007E1E11" w:rsidP="006B161E">
      <w:pPr>
        <w:pStyle w:val="BodyText"/>
        <w:ind w:left="36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CBE4" w14:textId="77777777" w:rsidR="000A7A85" w:rsidRDefault="000A7A85">
      <w:pPr>
        <w:spacing w:after="0" w:line="240" w:lineRule="auto"/>
      </w:pPr>
      <w:r>
        <w:separator/>
      </w:r>
    </w:p>
  </w:endnote>
  <w:endnote w:type="continuationSeparator" w:id="0">
    <w:p w14:paraId="235FDE1E" w14:textId="77777777" w:rsidR="000A7A85" w:rsidRDefault="000A7A85">
      <w:pPr>
        <w:spacing w:after="0" w:line="240" w:lineRule="auto"/>
      </w:pPr>
      <w:r>
        <w:continuationSeparator/>
      </w:r>
    </w:p>
  </w:endnote>
  <w:endnote w:type="continuationNotice" w:id="1">
    <w:p w14:paraId="300B08DB" w14:textId="77777777" w:rsidR="000A7A85" w:rsidRDefault="000A7A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6D133" w14:textId="77777777" w:rsidR="000A7A85" w:rsidRDefault="000A7A85">
      <w:pPr>
        <w:spacing w:after="0" w:line="240" w:lineRule="auto"/>
      </w:pPr>
      <w:r>
        <w:separator/>
      </w:r>
    </w:p>
  </w:footnote>
  <w:footnote w:type="continuationSeparator" w:id="0">
    <w:p w14:paraId="67224D8B" w14:textId="77777777" w:rsidR="000A7A85" w:rsidRDefault="000A7A85">
      <w:pPr>
        <w:spacing w:after="0" w:line="240" w:lineRule="auto"/>
      </w:pPr>
      <w:r>
        <w:continuationSeparator/>
      </w:r>
    </w:p>
  </w:footnote>
  <w:footnote w:type="continuationNotice" w:id="1">
    <w:p w14:paraId="393E79E5" w14:textId="77777777" w:rsidR="000A7A85" w:rsidRDefault="000A7A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51C59"/>
    <w:rsid w:val="000A088B"/>
    <w:rsid w:val="000A3833"/>
    <w:rsid w:val="000A7A85"/>
    <w:rsid w:val="00104C9B"/>
    <w:rsid w:val="00113FA4"/>
    <w:rsid w:val="00126AA6"/>
    <w:rsid w:val="00142B90"/>
    <w:rsid w:val="00172C0C"/>
    <w:rsid w:val="00181401"/>
    <w:rsid w:val="001961CB"/>
    <w:rsid w:val="001C24DB"/>
    <w:rsid w:val="001D6BBE"/>
    <w:rsid w:val="001F123C"/>
    <w:rsid w:val="001F5461"/>
    <w:rsid w:val="001F5DDC"/>
    <w:rsid w:val="002226E5"/>
    <w:rsid w:val="00276F0D"/>
    <w:rsid w:val="002C077D"/>
    <w:rsid w:val="002C2D0C"/>
    <w:rsid w:val="002E76E1"/>
    <w:rsid w:val="002F4F96"/>
    <w:rsid w:val="0032693A"/>
    <w:rsid w:val="003315DA"/>
    <w:rsid w:val="003B10F1"/>
    <w:rsid w:val="003C01E5"/>
    <w:rsid w:val="003D31A3"/>
    <w:rsid w:val="0043704C"/>
    <w:rsid w:val="00453E9B"/>
    <w:rsid w:val="0046583D"/>
    <w:rsid w:val="00496353"/>
    <w:rsid w:val="004B10B4"/>
    <w:rsid w:val="004C30E3"/>
    <w:rsid w:val="004C7AF6"/>
    <w:rsid w:val="00502510"/>
    <w:rsid w:val="0056385C"/>
    <w:rsid w:val="005734B8"/>
    <w:rsid w:val="00576254"/>
    <w:rsid w:val="005846B5"/>
    <w:rsid w:val="005B4FA4"/>
    <w:rsid w:val="006348DA"/>
    <w:rsid w:val="00684C96"/>
    <w:rsid w:val="006B161E"/>
    <w:rsid w:val="006D4B29"/>
    <w:rsid w:val="006E490E"/>
    <w:rsid w:val="00700BFF"/>
    <w:rsid w:val="00711FD3"/>
    <w:rsid w:val="007351DA"/>
    <w:rsid w:val="00742636"/>
    <w:rsid w:val="007456DE"/>
    <w:rsid w:val="00766CB4"/>
    <w:rsid w:val="00787075"/>
    <w:rsid w:val="00792FD6"/>
    <w:rsid w:val="007A439E"/>
    <w:rsid w:val="007C7667"/>
    <w:rsid w:val="007D5D1F"/>
    <w:rsid w:val="007E1E11"/>
    <w:rsid w:val="007F5E55"/>
    <w:rsid w:val="007F7F51"/>
    <w:rsid w:val="00800E76"/>
    <w:rsid w:val="0086196D"/>
    <w:rsid w:val="008A74B7"/>
    <w:rsid w:val="00925F69"/>
    <w:rsid w:val="00934206"/>
    <w:rsid w:val="009D1B57"/>
    <w:rsid w:val="00A10B18"/>
    <w:rsid w:val="00A128C7"/>
    <w:rsid w:val="00AA70F8"/>
    <w:rsid w:val="00AD4DF1"/>
    <w:rsid w:val="00B35678"/>
    <w:rsid w:val="00B72AC4"/>
    <w:rsid w:val="00B95A8F"/>
    <w:rsid w:val="00C35579"/>
    <w:rsid w:val="00C710D6"/>
    <w:rsid w:val="00CB316F"/>
    <w:rsid w:val="00CD75E8"/>
    <w:rsid w:val="00CE0861"/>
    <w:rsid w:val="00CE6D7B"/>
    <w:rsid w:val="00CE7EF6"/>
    <w:rsid w:val="00D2504C"/>
    <w:rsid w:val="00D77EE7"/>
    <w:rsid w:val="00DC03F4"/>
    <w:rsid w:val="00DC2BB8"/>
    <w:rsid w:val="00DE3D60"/>
    <w:rsid w:val="00EA44DF"/>
    <w:rsid w:val="00ED74FB"/>
    <w:rsid w:val="00EE3071"/>
    <w:rsid w:val="00EE38C9"/>
    <w:rsid w:val="00F14E3F"/>
    <w:rsid w:val="00F33E2A"/>
    <w:rsid w:val="00F3783A"/>
    <w:rsid w:val="00F50D90"/>
    <w:rsid w:val="00F7551E"/>
    <w:rsid w:val="00F85405"/>
    <w:rsid w:val="00F972E7"/>
    <w:rsid w:val="00FA7356"/>
    <w:rsid w:val="00FC5819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000000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000000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000000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000000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000000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000000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000000">
          <w:pPr>
            <w:pStyle w:val="71DB0540132644A0B34797D82CF972EE"/>
          </w:pPr>
          <w:r w:rsidRPr="006348DA">
            <w:t>Agenda details</w:t>
          </w:r>
        </w:p>
      </w:docPartBody>
    </w:docPart>
    <w:docPart>
      <w:docPartPr>
        <w:name w:val="03C0FA52097248579F38D0AB2EAD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865B6-283B-4C9C-829D-C4199FCFBD9A}"/>
      </w:docPartPr>
      <w:docPartBody>
        <w:p w:rsidR="00A50EFB" w:rsidRDefault="00000000">
          <w:pPr>
            <w:pStyle w:val="03C0FA52097248579F38D0AB2EAD7BF6"/>
          </w:pPr>
          <w:r w:rsidRPr="006348DA">
            <w:t>Introductions</w:t>
          </w:r>
        </w:p>
      </w:docPartBody>
    </w:docPart>
    <w:docPart>
      <w:docPartPr>
        <w:name w:val="0EDF07C7BA2B49D995F3819AE1B4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173E-4F27-42AD-8FFD-3650510CF6E1}"/>
      </w:docPartPr>
      <w:docPartBody>
        <w:p w:rsidR="00A50EFB" w:rsidRDefault="00000000">
          <w:pPr>
            <w:pStyle w:val="0EDF07C7BA2B49D995F3819AE1B40D1C"/>
          </w:pPr>
          <w:r w:rsidRPr="006348DA">
            <w:t>New business</w:t>
          </w:r>
        </w:p>
      </w:docPartBody>
    </w:docPart>
    <w:docPart>
      <w:docPartPr>
        <w:name w:val="9128C4076DB94FF39D5A3B9ECC12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FD58-D139-4AE7-AD43-6327F64C8A1F}"/>
      </w:docPartPr>
      <w:docPartBody>
        <w:p w:rsidR="00A50EFB" w:rsidRDefault="00000000">
          <w:pPr>
            <w:pStyle w:val="9128C4076DB94FF39D5A3B9ECC12634A"/>
          </w:pPr>
          <w:r w:rsidRPr="00F85405">
            <w:t>Ordering new office chairs</w:t>
          </w:r>
        </w:p>
      </w:docPartBody>
    </w:docPart>
    <w:docPart>
      <w:docPartPr>
        <w:name w:val="3A7AAFED2A154C05A09C6FB3DD4A8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7A033-9C73-483D-9416-7DE103CDA1A0}"/>
      </w:docPartPr>
      <w:docPartBody>
        <w:p w:rsidR="00A50EFB" w:rsidRDefault="00000000">
          <w:pPr>
            <w:pStyle w:val="3A7AAFED2A154C05A09C6FB3DD4A8A30"/>
          </w:pPr>
          <w:r w:rsidRPr="006348DA">
            <w:t>Old business</w:t>
          </w:r>
        </w:p>
      </w:docPartBody>
    </w:docPart>
    <w:docPart>
      <w:docPartPr>
        <w:name w:val="49F6E116EB514DCAA385741241C69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4FA1-7B6B-4ABA-869C-4247020671FD}"/>
      </w:docPartPr>
      <w:docPartBody>
        <w:p w:rsidR="00A50EFB" w:rsidRDefault="00000000">
          <w:pPr>
            <w:pStyle w:val="49F6E116EB514DCAA385741241C6939A"/>
          </w:pPr>
          <w:r w:rsidRPr="006348DA">
            <w:t>Conclusion</w:t>
          </w:r>
        </w:p>
      </w:docPartBody>
    </w:docPart>
    <w:docPart>
      <w:docPartPr>
        <w:name w:val="D75CC63A5D214746A8DD9FCC75532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78ED2-658E-4465-9629-6BDD7E4EF2B1}"/>
      </w:docPartPr>
      <w:docPartBody>
        <w:p w:rsidR="00A50EFB" w:rsidRDefault="00E82BF6" w:rsidP="00E82BF6">
          <w:pPr>
            <w:pStyle w:val="D75CC63A5D214746A8DD9FCC75532AA2"/>
          </w:pPr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142B90"/>
    <w:rsid w:val="001C24DB"/>
    <w:rsid w:val="001D3197"/>
    <w:rsid w:val="001F5461"/>
    <w:rsid w:val="001F5DDC"/>
    <w:rsid w:val="003B10F1"/>
    <w:rsid w:val="005B2B7F"/>
    <w:rsid w:val="006769CC"/>
    <w:rsid w:val="006D4B29"/>
    <w:rsid w:val="007F7F51"/>
    <w:rsid w:val="00800E76"/>
    <w:rsid w:val="00934206"/>
    <w:rsid w:val="00970F9B"/>
    <w:rsid w:val="00A50EFB"/>
    <w:rsid w:val="00BD4DF6"/>
    <w:rsid w:val="00C77825"/>
    <w:rsid w:val="00D34232"/>
    <w:rsid w:val="00DA50D3"/>
    <w:rsid w:val="00DC6555"/>
    <w:rsid w:val="00DE3D60"/>
    <w:rsid w:val="00DF3D2F"/>
    <w:rsid w:val="00E82BF6"/>
    <w:rsid w:val="00EF296C"/>
    <w:rsid w:val="00F3783A"/>
    <w:rsid w:val="00F6222F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  <w:style w:type="paragraph" w:customStyle="1" w:styleId="03C0FA52097248579F38D0AB2EAD7BF6">
    <w:name w:val="03C0FA52097248579F38D0AB2EAD7BF6"/>
  </w:style>
  <w:style w:type="paragraph" w:customStyle="1" w:styleId="0EDF07C7BA2B49D995F3819AE1B40D1C">
    <w:name w:val="0EDF07C7BA2B49D995F3819AE1B40D1C"/>
  </w:style>
  <w:style w:type="paragraph" w:customStyle="1" w:styleId="9128C4076DB94FF39D5A3B9ECC12634A">
    <w:name w:val="9128C4076DB94FF39D5A3B9ECC12634A"/>
  </w:style>
  <w:style w:type="paragraph" w:customStyle="1" w:styleId="3A7AAFED2A154C05A09C6FB3DD4A8A30">
    <w:name w:val="3A7AAFED2A154C05A09C6FB3DD4A8A30"/>
  </w:style>
  <w:style w:type="paragraph" w:customStyle="1" w:styleId="49F6E116EB514DCAA385741241C6939A">
    <w:name w:val="49F6E116EB514DCAA385741241C6939A"/>
  </w:style>
  <w:style w:type="paragraph" w:customStyle="1" w:styleId="D75CC63A5D214746A8DD9FCC75532AA2">
    <w:name w:val="D75CC63A5D214746A8DD9FCC75532AA2"/>
    <w:rsid w:val="00E82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agenda.dotx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Gardner, Dominga</cp:lastModifiedBy>
  <cp:revision>2</cp:revision>
  <cp:lastPrinted>2024-11-21T19:58:00Z</cp:lastPrinted>
  <dcterms:created xsi:type="dcterms:W3CDTF">2025-06-23T21:04:00Z</dcterms:created>
  <dcterms:modified xsi:type="dcterms:W3CDTF">2025-06-23T21:04:00Z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