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B063" w14:textId="19DA55DA" w:rsidR="006348DA" w:rsidRDefault="006348DA" w:rsidP="006348DA">
      <w:pPr>
        <w:spacing w:after="0"/>
      </w:pPr>
    </w:p>
    <w:tbl>
      <w:tblPr>
        <w:tblStyle w:val="PlainTable5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1D6BBE" w14:paraId="6087F2FD" w14:textId="77777777" w:rsidTr="007E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6" w:type="dxa"/>
            <w:gridSpan w:val="2"/>
          </w:tcPr>
          <w:sdt>
            <w:sdtPr>
              <w:id w:val="99311485"/>
              <w:placeholder>
                <w:docPart w:val="223AD66F16144D14B560369EA009E81E"/>
              </w:placeholder>
              <w15:appearance w15:val="hidden"/>
            </w:sdtPr>
            <w:sdtEndPr/>
            <w:sdtContent>
              <w:p w14:paraId="02901401" w14:textId="39BE6ED6" w:rsidR="007E1E11" w:rsidRDefault="007A439E" w:rsidP="007A439E">
                <w:pPr>
                  <w:pStyle w:val="Title"/>
                  <w:spacing w:before="0" w:after="0"/>
                  <w:ind w:left="1605" w:hanging="450"/>
                  <w:jc w:val="center"/>
                  <w:rPr>
                    <w:i w:val="0"/>
                    <w:iCs w:val="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9AEC7F4" wp14:editId="24B66A4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-17145</wp:posOffset>
                      </wp:positionV>
                      <wp:extent cx="876300" cy="876300"/>
                      <wp:effectExtent l="0" t="0" r="0" b="0"/>
                      <wp:wrapNone/>
                      <wp:docPr id="1028874669" name="Picture 3" descr="Logo, circle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874669" name="Picture 3" descr="Logo, circle&#10;&#10;Description automatically generated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76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1A1A01A" w14:textId="17145867" w:rsidR="006348DA" w:rsidRPr="001D6BBE" w:rsidRDefault="007E1E11" w:rsidP="007A439E">
                <w:pPr>
                  <w:pStyle w:val="Title"/>
                  <w:spacing w:before="0" w:after="0"/>
                  <w:ind w:left="1605" w:hanging="450"/>
                  <w:jc w:val="center"/>
                </w:pPr>
                <w:r w:rsidRPr="007A439E">
                  <w:rPr>
                    <w:i w:val="0"/>
                    <w:iCs w:val="0"/>
                    <w:sz w:val="36"/>
                    <w:szCs w:val="32"/>
                  </w:rPr>
                  <w:t>Helena diversity &amp; Inclusion Board</w:t>
                </w:r>
              </w:p>
            </w:sdtContent>
          </w:sdt>
        </w:tc>
      </w:tr>
      <w:tr w:rsidR="006348DA" w:rsidRPr="001D6BBE" w14:paraId="1463D92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A81C354" w14:textId="77777777" w:rsidR="006348DA" w:rsidRPr="001D6BBE" w:rsidRDefault="009B09B8" w:rsidP="006348DA">
            <w:pPr>
              <w:pStyle w:val="Details"/>
            </w:pPr>
            <w:sdt>
              <w:sdtPr>
                <w:id w:val="-1448387654"/>
                <w:placeholder>
                  <w:docPart w:val="05D536F3743F4C81A6BB7D23341327F2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F2F4B2D" w14:textId="23700003" w:rsidR="006348DA" w:rsidRPr="001D6BBE" w:rsidRDefault="009B09B8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14706371"/>
                <w:placeholder>
                  <w:docPart w:val="1BE18072199F4E649E96567EFF7C7B0A"/>
                </w:placeholder>
                <w15:appearance w15:val="hidden"/>
              </w:sdtPr>
              <w:sdtEndPr/>
              <w:sdtContent>
                <w:r w:rsidR="007E1E11">
                  <w:t xml:space="preserve">Helena Sports Complex </w:t>
                </w:r>
              </w:sdtContent>
            </w:sdt>
            <w:r w:rsidR="006348DA">
              <w:t xml:space="preserve"> </w:t>
            </w:r>
            <w:r w:rsidR="007E1E11">
              <w:t>110 Sports Complex Drive, Helena, AL 35080</w:t>
            </w:r>
          </w:p>
        </w:tc>
      </w:tr>
      <w:tr w:rsidR="006348DA" w:rsidRPr="001D6BBE" w14:paraId="2E8E14D0" w14:textId="77777777" w:rsidTr="007E1E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58DDABF" w14:textId="77777777" w:rsidR="006348DA" w:rsidRPr="001D6BBE" w:rsidRDefault="009B09B8" w:rsidP="006348DA">
            <w:pPr>
              <w:pStyle w:val="Details"/>
            </w:pPr>
            <w:sdt>
              <w:sdtPr>
                <w:id w:val="-1613049027"/>
                <w:placeholder>
                  <w:docPart w:val="06222352A85441FEBF54F75E4B39BBFB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</w:tcPr>
          <w:p w14:paraId="3E0DB2B8" w14:textId="6ADA6E49" w:rsidR="006348DA" w:rsidRPr="001D6BBE" w:rsidRDefault="001310E2" w:rsidP="006348DA">
            <w:pPr>
              <w:pStyle w:val="De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August</w:t>
            </w:r>
            <w:r w:rsidR="00496353">
              <w:t xml:space="preserve"> 2</w:t>
            </w:r>
            <w:r w:rsidR="009B09B8">
              <w:t>8</w:t>
            </w:r>
            <w:r w:rsidR="00496353">
              <w:t>, 2025 (Thursday)</w:t>
            </w:r>
          </w:p>
        </w:tc>
      </w:tr>
      <w:tr w:rsidR="006348DA" w:rsidRPr="001D6BBE" w14:paraId="54758FF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1BC12C7B" w14:textId="77777777" w:rsidR="006348DA" w:rsidRPr="001D6BBE" w:rsidRDefault="009B09B8" w:rsidP="006348DA">
            <w:pPr>
              <w:pStyle w:val="Details"/>
            </w:pPr>
            <w:sdt>
              <w:sdtPr>
                <w:id w:val="-1014604151"/>
                <w:placeholder>
                  <w:docPart w:val="9C4499567DCE476891C721FF1DA28F94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5CD43802" w14:textId="420D7F8D" w:rsidR="006348DA" w:rsidRPr="001D6BBE" w:rsidRDefault="009B09B8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00021746"/>
                <w:placeholder>
                  <w:docPart w:val="58B86AFD5EC647ECB73413F01AE13220"/>
                </w:placeholder>
                <w15:appearance w15:val="hidden"/>
              </w:sdtPr>
              <w:sdtEndPr/>
              <w:sdtContent>
                <w:r w:rsidR="007E1E11">
                  <w:t>6:30 PM</w:t>
                </w:r>
              </w:sdtContent>
            </w:sdt>
            <w:r w:rsidR="006348DA">
              <w:t xml:space="preserve"> </w:t>
            </w:r>
          </w:p>
        </w:tc>
      </w:tr>
    </w:tbl>
    <w:p w14:paraId="3D203458" w14:textId="12B8274D" w:rsidR="0086196D" w:rsidRPr="007E1E11" w:rsidRDefault="009B09B8" w:rsidP="007E1E11">
      <w:pPr>
        <w:pStyle w:val="Heading1"/>
        <w:spacing w:after="0"/>
        <w:rPr>
          <w:sz w:val="28"/>
          <w:szCs w:val="24"/>
        </w:rPr>
      </w:pPr>
      <w:sdt>
        <w:sdtPr>
          <w:rPr>
            <w:sz w:val="28"/>
            <w:szCs w:val="24"/>
          </w:rPr>
          <w:id w:val="-1645041655"/>
          <w:placeholder>
            <w:docPart w:val="71DB0540132644A0B34797D82CF972EE"/>
          </w:placeholder>
          <w15:appearance w15:val="hidden"/>
        </w:sdtPr>
        <w:sdtEndPr/>
        <w:sdtContent>
          <w:r w:rsidR="007E1E11" w:rsidRPr="007E1E11">
            <w:rPr>
              <w:sz w:val="28"/>
              <w:szCs w:val="24"/>
              <w:u w:val="single"/>
            </w:rPr>
            <w:t>regular session agend</w:t>
          </w:r>
          <w:r w:rsidR="00E833A4">
            <w:rPr>
              <w:sz w:val="28"/>
              <w:szCs w:val="24"/>
              <w:u w:val="single"/>
            </w:rPr>
            <w:t>a meeting minutes</w:t>
          </w:r>
        </w:sdtContent>
      </w:sdt>
      <w:r w:rsidR="006348DA" w:rsidRPr="007E1E11">
        <w:rPr>
          <w:sz w:val="28"/>
          <w:szCs w:val="24"/>
        </w:rPr>
        <w:t xml:space="preserve"> </w:t>
      </w:r>
    </w:p>
    <w:p w14:paraId="7D3ABB64" w14:textId="20DF7FD0" w:rsidR="00E833A4" w:rsidRPr="00C15CAF" w:rsidRDefault="00E833A4" w:rsidP="00C15CA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</w:p>
    <w:p w14:paraId="3F1612B1" w14:textId="77777777" w:rsidR="001310E2" w:rsidRPr="001310E2" w:rsidRDefault="001310E2" w:rsidP="001310E2">
      <w:pPr>
        <w:pStyle w:val="BodyText"/>
      </w:pPr>
      <w:r w:rsidRPr="001310E2">
        <w:t>-3 visitors James Carrol, Renn Johns &amp; Cea Fehl visitors</w:t>
      </w:r>
    </w:p>
    <w:p w14:paraId="4CD7DF80" w14:textId="77777777" w:rsidR="001310E2" w:rsidRPr="001310E2" w:rsidRDefault="001310E2" w:rsidP="001310E2">
      <w:pPr>
        <w:pStyle w:val="BodyText"/>
      </w:pPr>
      <w:r w:rsidRPr="001310E2">
        <w:t>-Cory, Dominga, Tierra, &amp; Stephanie present </w:t>
      </w:r>
    </w:p>
    <w:p w14:paraId="10A60B1E" w14:textId="77777777" w:rsidR="001310E2" w:rsidRPr="001310E2" w:rsidRDefault="001310E2" w:rsidP="001310E2">
      <w:pPr>
        <w:pStyle w:val="BodyText"/>
      </w:pPr>
      <w:r w:rsidRPr="001310E2">
        <w:t>-Shelby County Miracle League bowling event attended by Stephanie &amp; Dominga was successful</w:t>
      </w:r>
    </w:p>
    <w:p w14:paraId="4D053AAA" w14:textId="77777777" w:rsidR="001310E2" w:rsidRPr="001310E2" w:rsidRDefault="001310E2" w:rsidP="001310E2">
      <w:pPr>
        <w:pStyle w:val="BodyText"/>
      </w:pPr>
      <w:r w:rsidRPr="001310E2">
        <w:t>-Helena United Festival 2026 date set and some vendors have been notified</w:t>
      </w:r>
    </w:p>
    <w:p w14:paraId="5CA87182" w14:textId="77777777" w:rsidR="001310E2" w:rsidRPr="001310E2" w:rsidRDefault="001310E2" w:rsidP="001310E2">
      <w:pPr>
        <w:pStyle w:val="BodyText"/>
      </w:pPr>
      <w:r w:rsidRPr="001310E2">
        <w:t>-Ireland bag pipes are being contacted by Dominga for performance </w:t>
      </w:r>
    </w:p>
    <w:p w14:paraId="45177BB1" w14:textId="77777777" w:rsidR="001310E2" w:rsidRPr="001310E2" w:rsidRDefault="001310E2" w:rsidP="001310E2">
      <w:pPr>
        <w:pStyle w:val="BodyText"/>
      </w:pPr>
      <w:r w:rsidRPr="001310E2">
        <w:t>-Potential location for new festival may be new city hall</w:t>
      </w:r>
    </w:p>
    <w:p w14:paraId="30F10B9F" w14:textId="77777777" w:rsidR="001310E2" w:rsidRPr="001310E2" w:rsidRDefault="001310E2" w:rsidP="001310E2">
      <w:pPr>
        <w:pStyle w:val="BodyText"/>
      </w:pPr>
      <w:r w:rsidRPr="001310E2">
        <w:t>-Graphic design has been solicited and will hopefully be complete by Oktoberfest</w:t>
      </w:r>
    </w:p>
    <w:p w14:paraId="2A578FD4" w14:textId="77777777" w:rsidR="001310E2" w:rsidRPr="001310E2" w:rsidRDefault="001310E2" w:rsidP="001310E2">
      <w:pPr>
        <w:pStyle w:val="BodyText"/>
      </w:pPr>
      <w:r w:rsidRPr="001310E2">
        <w:t>-One Helena Board proposed as new name for board</w:t>
      </w:r>
    </w:p>
    <w:p w14:paraId="7C359346" w14:textId="77777777" w:rsidR="001310E2" w:rsidRPr="001310E2" w:rsidRDefault="001310E2" w:rsidP="001310E2">
      <w:pPr>
        <w:pStyle w:val="BodyText"/>
      </w:pPr>
      <w:r w:rsidRPr="001310E2">
        <w:t>-Meet &amp; Greet forum will be scheduled to follow new City Council appointments Cory &amp; Dominga will organize </w:t>
      </w:r>
    </w:p>
    <w:p w14:paraId="2E5FEDC6" w14:textId="77777777" w:rsidR="001310E2" w:rsidRPr="001310E2" w:rsidRDefault="001310E2" w:rsidP="001310E2">
      <w:pPr>
        <w:pStyle w:val="BodyText"/>
      </w:pPr>
      <w:r w:rsidRPr="001310E2">
        <w:t>-Tierra &amp; Stephanie will organize Christmas Parade </w:t>
      </w:r>
    </w:p>
    <w:p w14:paraId="530758C7" w14:textId="77777777" w:rsidR="00E1733A" w:rsidRDefault="00E1733A" w:rsidP="00E1733A">
      <w:pPr>
        <w:pStyle w:val="BodyText"/>
        <w:ind w:left="0"/>
      </w:pPr>
    </w:p>
    <w:p w14:paraId="21D01B0D" w14:textId="77777777" w:rsidR="00E1733A" w:rsidRDefault="00E1733A" w:rsidP="00E1733A">
      <w:pPr>
        <w:pStyle w:val="BodyText"/>
        <w:ind w:left="0"/>
      </w:pPr>
    </w:p>
    <w:p w14:paraId="07BF3954" w14:textId="77777777" w:rsidR="00E833A4" w:rsidRDefault="00E833A4" w:rsidP="007E1E11">
      <w:pPr>
        <w:pStyle w:val="BodyText"/>
      </w:pPr>
    </w:p>
    <w:p w14:paraId="7BD33A91" w14:textId="77777777" w:rsidR="00E833A4" w:rsidRDefault="00E833A4" w:rsidP="007E1E11">
      <w:pPr>
        <w:pStyle w:val="BodyText"/>
      </w:pPr>
    </w:p>
    <w:p w14:paraId="0BF38971" w14:textId="77777777" w:rsidR="00E833A4" w:rsidRDefault="00E833A4" w:rsidP="007E1E11">
      <w:pPr>
        <w:pStyle w:val="BodyText"/>
      </w:pPr>
    </w:p>
    <w:p w14:paraId="40803563" w14:textId="77777777" w:rsidR="00E833A4" w:rsidRDefault="00E833A4" w:rsidP="007E1E11">
      <w:pPr>
        <w:pStyle w:val="BodyText"/>
      </w:pPr>
    </w:p>
    <w:p w14:paraId="674F5CE2" w14:textId="77777777" w:rsidR="00E833A4" w:rsidRDefault="00E833A4" w:rsidP="007E1E11">
      <w:pPr>
        <w:pStyle w:val="BodyText"/>
      </w:pPr>
    </w:p>
    <w:p w14:paraId="17D3901A" w14:textId="318AC8DD" w:rsidR="007A439E" w:rsidRPr="007A439E" w:rsidRDefault="007A439E" w:rsidP="007A439E">
      <w:pPr>
        <w:pStyle w:val="BodyText"/>
        <w:ind w:left="0" w:right="-180"/>
        <w:rPr>
          <w:sz w:val="16"/>
          <w:szCs w:val="16"/>
        </w:rPr>
        <w:sectPr w:rsidR="007A439E" w:rsidRPr="007A439E" w:rsidSect="006348DA">
          <w:footerReference w:type="default" r:id="rId11"/>
          <w:pgSz w:w="12240" w:h="15840"/>
          <w:pgMar w:top="720" w:right="1080" w:bottom="720" w:left="1080" w:header="720" w:footer="720" w:gutter="0"/>
          <w:cols w:space="720"/>
          <w:titlePg/>
          <w:docGrid w:linePitch="360"/>
        </w:sectPr>
      </w:pPr>
    </w:p>
    <w:p w14:paraId="4736F111" w14:textId="0EAFDFBD" w:rsidR="007E1E11" w:rsidRPr="007E1E11" w:rsidRDefault="007E1E11" w:rsidP="007E32EC">
      <w:pPr>
        <w:pStyle w:val="BodyText"/>
        <w:ind w:left="0" w:right="2070"/>
        <w:rPr>
          <w:sz w:val="20"/>
          <w:szCs w:val="20"/>
        </w:rPr>
      </w:pPr>
    </w:p>
    <w:sectPr w:rsidR="007E1E11" w:rsidRPr="007E1E11" w:rsidSect="00A10B18">
      <w:type w:val="continuous"/>
      <w:pgSz w:w="12240" w:h="15840"/>
      <w:pgMar w:top="720" w:right="1080" w:bottom="1800" w:left="1080" w:header="720" w:footer="720" w:gutter="0"/>
      <w:cols w:num="2" w:space="12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7E0AD" w14:textId="77777777" w:rsidR="00465D40" w:rsidRDefault="00465D40">
      <w:pPr>
        <w:spacing w:after="0" w:line="240" w:lineRule="auto"/>
      </w:pPr>
      <w:r>
        <w:separator/>
      </w:r>
    </w:p>
  </w:endnote>
  <w:endnote w:type="continuationSeparator" w:id="0">
    <w:p w14:paraId="59861C85" w14:textId="77777777" w:rsidR="00465D40" w:rsidRDefault="00465D40">
      <w:pPr>
        <w:spacing w:after="0" w:line="240" w:lineRule="auto"/>
      </w:pPr>
      <w:r>
        <w:continuationSeparator/>
      </w:r>
    </w:p>
  </w:endnote>
  <w:endnote w:type="continuationNotice" w:id="1">
    <w:p w14:paraId="07FEED8A" w14:textId="77777777" w:rsidR="00465D40" w:rsidRDefault="00465D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91F2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95C5" w14:textId="77777777" w:rsidR="00465D40" w:rsidRDefault="00465D40">
      <w:pPr>
        <w:spacing w:after="0" w:line="240" w:lineRule="auto"/>
      </w:pPr>
      <w:r>
        <w:separator/>
      </w:r>
    </w:p>
  </w:footnote>
  <w:footnote w:type="continuationSeparator" w:id="0">
    <w:p w14:paraId="6F623F90" w14:textId="77777777" w:rsidR="00465D40" w:rsidRDefault="00465D40">
      <w:pPr>
        <w:spacing w:after="0" w:line="240" w:lineRule="auto"/>
      </w:pPr>
      <w:r>
        <w:continuationSeparator/>
      </w:r>
    </w:p>
  </w:footnote>
  <w:footnote w:type="continuationNotice" w:id="1">
    <w:p w14:paraId="1312F9F3" w14:textId="77777777" w:rsidR="00465D40" w:rsidRDefault="00465D4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7758B0"/>
    <w:multiLevelType w:val="hybridMultilevel"/>
    <w:tmpl w:val="4A98117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504C4113"/>
    <w:multiLevelType w:val="hybridMultilevel"/>
    <w:tmpl w:val="92A650D2"/>
    <w:lvl w:ilvl="0" w:tplc="97EA86D4">
      <w:start w:val="1"/>
      <w:numFmt w:val="bullet"/>
      <w:lvlText w:val="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275021691">
    <w:abstractNumId w:val="10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438257560">
    <w:abstractNumId w:val="12"/>
  </w:num>
  <w:num w:numId="13" w16cid:durableId="15641713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11"/>
    <w:rsid w:val="00097754"/>
    <w:rsid w:val="000A088B"/>
    <w:rsid w:val="000A3833"/>
    <w:rsid w:val="001310E2"/>
    <w:rsid w:val="00142B90"/>
    <w:rsid w:val="00181401"/>
    <w:rsid w:val="001961CB"/>
    <w:rsid w:val="00196F7D"/>
    <w:rsid w:val="001C24DB"/>
    <w:rsid w:val="001D6BBE"/>
    <w:rsid w:val="001F123C"/>
    <w:rsid w:val="001F5461"/>
    <w:rsid w:val="002153AD"/>
    <w:rsid w:val="002226E5"/>
    <w:rsid w:val="00276F0D"/>
    <w:rsid w:val="002C077D"/>
    <w:rsid w:val="002C2D0C"/>
    <w:rsid w:val="002E76E1"/>
    <w:rsid w:val="002F1C7D"/>
    <w:rsid w:val="002F4F96"/>
    <w:rsid w:val="003315DA"/>
    <w:rsid w:val="003B10F1"/>
    <w:rsid w:val="003D31A3"/>
    <w:rsid w:val="0043704C"/>
    <w:rsid w:val="004475B9"/>
    <w:rsid w:val="00453E9B"/>
    <w:rsid w:val="0046583D"/>
    <w:rsid w:val="00465D40"/>
    <w:rsid w:val="00496353"/>
    <w:rsid w:val="004B10B4"/>
    <w:rsid w:val="004C30E3"/>
    <w:rsid w:val="004C7AF6"/>
    <w:rsid w:val="00502510"/>
    <w:rsid w:val="00576254"/>
    <w:rsid w:val="005846B5"/>
    <w:rsid w:val="005B4FA4"/>
    <w:rsid w:val="00623B9B"/>
    <w:rsid w:val="006348DA"/>
    <w:rsid w:val="00684C96"/>
    <w:rsid w:val="006B161E"/>
    <w:rsid w:val="006D4B29"/>
    <w:rsid w:val="00700BFF"/>
    <w:rsid w:val="00711FD3"/>
    <w:rsid w:val="00742636"/>
    <w:rsid w:val="00766CB4"/>
    <w:rsid w:val="00787075"/>
    <w:rsid w:val="00792FD6"/>
    <w:rsid w:val="007A439E"/>
    <w:rsid w:val="007D5D1F"/>
    <w:rsid w:val="007E1E11"/>
    <w:rsid w:val="007E32EC"/>
    <w:rsid w:val="007F5E55"/>
    <w:rsid w:val="0086196D"/>
    <w:rsid w:val="008A74B7"/>
    <w:rsid w:val="009177E2"/>
    <w:rsid w:val="00925F69"/>
    <w:rsid w:val="009B09B8"/>
    <w:rsid w:val="009D1B57"/>
    <w:rsid w:val="00A10B18"/>
    <w:rsid w:val="00A128C7"/>
    <w:rsid w:val="00AA26F1"/>
    <w:rsid w:val="00AA70F8"/>
    <w:rsid w:val="00AD4DF1"/>
    <w:rsid w:val="00B35678"/>
    <w:rsid w:val="00B72AC4"/>
    <w:rsid w:val="00B95A8F"/>
    <w:rsid w:val="00C15CAF"/>
    <w:rsid w:val="00C35579"/>
    <w:rsid w:val="00C710D6"/>
    <w:rsid w:val="00CB316F"/>
    <w:rsid w:val="00CD75E8"/>
    <w:rsid w:val="00CE6D7B"/>
    <w:rsid w:val="00CE7EF6"/>
    <w:rsid w:val="00D2504C"/>
    <w:rsid w:val="00D353C5"/>
    <w:rsid w:val="00D70458"/>
    <w:rsid w:val="00D77EE7"/>
    <w:rsid w:val="00DC03F4"/>
    <w:rsid w:val="00DC2BB8"/>
    <w:rsid w:val="00DE3D60"/>
    <w:rsid w:val="00E1733A"/>
    <w:rsid w:val="00E807AD"/>
    <w:rsid w:val="00E833A4"/>
    <w:rsid w:val="00EA44DF"/>
    <w:rsid w:val="00ED74FB"/>
    <w:rsid w:val="00EE3071"/>
    <w:rsid w:val="00EE38C9"/>
    <w:rsid w:val="00F14E3F"/>
    <w:rsid w:val="00F416B8"/>
    <w:rsid w:val="00F50D90"/>
    <w:rsid w:val="00F85405"/>
    <w:rsid w:val="00FA2C47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7616"/>
  <w15:chartTrackingRefBased/>
  <w15:docId w15:val="{C9E1AFB0-97FD-4935-B267-FC44653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  <w:style w:type="character" w:customStyle="1" w:styleId="apple-converted-space">
    <w:name w:val="apple-converted-space"/>
    <w:basedOn w:val="DefaultParagraphFont"/>
    <w:rsid w:val="00E833A4"/>
  </w:style>
  <w:style w:type="character" w:customStyle="1" w:styleId="il">
    <w:name w:val="il"/>
    <w:basedOn w:val="DefaultParagraphFont"/>
    <w:rsid w:val="00E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nerd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AD66F16144D14B560369EA009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6F70-B0BA-49D9-BA7D-C6504B83172E}"/>
      </w:docPartPr>
      <w:docPartBody>
        <w:p w:rsidR="00A50EFB" w:rsidRDefault="00FA0C0E">
          <w:pPr>
            <w:pStyle w:val="223AD66F16144D14B560369EA009E81E"/>
          </w:pPr>
          <w:r w:rsidRPr="006348DA">
            <w:t>MEETING AGENDA</w:t>
          </w:r>
        </w:p>
      </w:docPartBody>
    </w:docPart>
    <w:docPart>
      <w:docPartPr>
        <w:name w:val="05D536F3743F4C81A6BB7D2334132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8AE-FCD2-43F9-A30F-91BB12DC9AB8}"/>
      </w:docPartPr>
      <w:docPartBody>
        <w:p w:rsidR="00A50EFB" w:rsidRDefault="00FA0C0E">
          <w:pPr>
            <w:pStyle w:val="05D536F3743F4C81A6BB7D23341327F2"/>
          </w:pPr>
          <w:r w:rsidRPr="006348DA">
            <w:t>Location:</w:t>
          </w:r>
        </w:p>
      </w:docPartBody>
    </w:docPart>
    <w:docPart>
      <w:docPartPr>
        <w:name w:val="1BE18072199F4E649E96567EFF7C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22E2-489B-48BE-8C40-3947FDE64C9C}"/>
      </w:docPartPr>
      <w:docPartBody>
        <w:p w:rsidR="00A50EFB" w:rsidRDefault="00FA0C0E">
          <w:pPr>
            <w:pStyle w:val="1BE18072199F4E649E96567EFF7C7B0A"/>
          </w:pPr>
          <w:r w:rsidRPr="006348DA">
            <w:t>Room 914 B</w:t>
          </w:r>
        </w:p>
      </w:docPartBody>
    </w:docPart>
    <w:docPart>
      <w:docPartPr>
        <w:name w:val="06222352A85441FEBF54F75E4B39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4A76-0824-4C57-BA5E-5724DE5547EC}"/>
      </w:docPartPr>
      <w:docPartBody>
        <w:p w:rsidR="00A50EFB" w:rsidRDefault="00FA0C0E">
          <w:pPr>
            <w:pStyle w:val="06222352A85441FEBF54F75E4B39BBFB"/>
          </w:pPr>
          <w:r w:rsidRPr="006348DA">
            <w:t>Date:</w:t>
          </w:r>
        </w:p>
      </w:docPartBody>
    </w:docPart>
    <w:docPart>
      <w:docPartPr>
        <w:name w:val="9C4499567DCE476891C721FF1DA2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CBD89-9AA3-4239-B2F3-1701476F2BAD}"/>
      </w:docPartPr>
      <w:docPartBody>
        <w:p w:rsidR="00A50EFB" w:rsidRDefault="00FA0C0E">
          <w:pPr>
            <w:pStyle w:val="9C4499567DCE476891C721FF1DA28F94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58B86AFD5EC647ECB73413F01AE1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F600-011D-4609-9234-EFA382B48049}"/>
      </w:docPartPr>
      <w:docPartBody>
        <w:p w:rsidR="00A50EFB" w:rsidRDefault="00FA0C0E">
          <w:pPr>
            <w:pStyle w:val="58B86AFD5EC647ECB73413F01AE13220"/>
          </w:pPr>
          <w:r w:rsidRPr="006348DA">
            <w:t>2:15 PM</w:t>
          </w:r>
        </w:p>
      </w:docPartBody>
    </w:docPart>
    <w:docPart>
      <w:docPartPr>
        <w:name w:val="71DB0540132644A0B34797D82CF9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64FA-EB03-413E-98C5-9688B8050284}"/>
      </w:docPartPr>
      <w:docPartBody>
        <w:p w:rsidR="00A50EFB" w:rsidRDefault="00FA0C0E">
          <w:pPr>
            <w:pStyle w:val="71DB0540132644A0B34797D82CF972EE"/>
          </w:pPr>
          <w:r w:rsidRPr="006348DA">
            <w:t>Agenda details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6"/>
    <w:rsid w:val="000A7332"/>
    <w:rsid w:val="00142B90"/>
    <w:rsid w:val="001C24DB"/>
    <w:rsid w:val="001D3197"/>
    <w:rsid w:val="001F5461"/>
    <w:rsid w:val="002153AD"/>
    <w:rsid w:val="003B10F1"/>
    <w:rsid w:val="006769CC"/>
    <w:rsid w:val="006D4B29"/>
    <w:rsid w:val="00970F9B"/>
    <w:rsid w:val="00A50EFB"/>
    <w:rsid w:val="00C77825"/>
    <w:rsid w:val="00D70458"/>
    <w:rsid w:val="00DC6555"/>
    <w:rsid w:val="00DE3D60"/>
    <w:rsid w:val="00DF3D2F"/>
    <w:rsid w:val="00E807AD"/>
    <w:rsid w:val="00E82BF6"/>
    <w:rsid w:val="00F416B8"/>
    <w:rsid w:val="00FA0596"/>
    <w:rsid w:val="00FA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3AD66F16144D14B560369EA009E81E">
    <w:name w:val="223AD66F16144D14B560369EA009E81E"/>
  </w:style>
  <w:style w:type="paragraph" w:customStyle="1" w:styleId="05D536F3743F4C81A6BB7D23341327F2">
    <w:name w:val="05D536F3743F4C81A6BB7D23341327F2"/>
  </w:style>
  <w:style w:type="paragraph" w:customStyle="1" w:styleId="1BE18072199F4E649E96567EFF7C7B0A">
    <w:name w:val="1BE18072199F4E649E96567EFF7C7B0A"/>
  </w:style>
  <w:style w:type="paragraph" w:customStyle="1" w:styleId="06222352A85441FEBF54F75E4B39BBFB">
    <w:name w:val="06222352A85441FEBF54F75E4B39BBFB"/>
  </w:style>
  <w:style w:type="paragraph" w:customStyle="1" w:styleId="9C4499567DCE476891C721FF1DA28F94">
    <w:name w:val="9C4499567DCE476891C721FF1DA28F94"/>
  </w:style>
  <w:style w:type="paragraph" w:customStyle="1" w:styleId="58B86AFD5EC647ECB73413F01AE13220">
    <w:name w:val="58B86AFD5EC647ECB73413F01AE13220"/>
  </w:style>
  <w:style w:type="paragraph" w:customStyle="1" w:styleId="71DB0540132644A0B34797D82CF972EE">
    <w:name w:val="71DB0540132644A0B34797D82CF972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meeting agenda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Dominga</dc:creator>
  <cp:keywords/>
  <dc:description/>
  <cp:lastModifiedBy>Ryan Sims</cp:lastModifiedBy>
  <cp:revision>4</cp:revision>
  <cp:lastPrinted>2024-11-21T19:58:00Z</cp:lastPrinted>
  <dcterms:created xsi:type="dcterms:W3CDTF">2025-09-18T21:20:00Z</dcterms:created>
  <dcterms:modified xsi:type="dcterms:W3CDTF">2025-09-18T21:24:00Z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