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3421EC">
      <w:pPr>
        <w:pStyle w:val="Details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39812832" w:rsidR="006348DA" w:rsidRPr="001D6BBE" w:rsidRDefault="003421EC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>
                  <w:rPr>
                    <w:i w:val="0"/>
                    <w:iCs w:val="0"/>
                    <w:sz w:val="36"/>
                    <w:szCs w:val="32"/>
                  </w:rPr>
                  <w:t>One helena</w:t>
                </w:r>
                <w:r w:rsidR="007E1E11" w:rsidRPr="007A439E">
                  <w:rPr>
                    <w:i w:val="0"/>
                    <w:iCs w:val="0"/>
                    <w:sz w:val="36"/>
                    <w:szCs w:val="32"/>
                  </w:rPr>
                  <w:t xml:space="preserve">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23700003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Content>
                <w:r w:rsidR="007E1E11">
                  <w:t xml:space="preserve">Helena Sports Complex </w:t>
                </w:r>
              </w:sdtContent>
            </w:sdt>
            <w:r w:rsidR="006348DA">
              <w:t xml:space="preserve"> </w:t>
            </w:r>
            <w:r w:rsidR="007E1E11">
              <w:t>110 Sports Complex Drive, Helena, AL 35080</w:t>
            </w:r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1C7140E0" w:rsidR="006348DA" w:rsidRPr="001D6BBE" w:rsidRDefault="003421EC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22, 2026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000000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2B8274D" w:rsidR="0086196D" w:rsidRPr="007E1E11" w:rsidRDefault="00000000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Content>
          <w:r w:rsidR="007E1E11" w:rsidRPr="007E1E11">
            <w:rPr>
              <w:sz w:val="28"/>
              <w:szCs w:val="24"/>
              <w:u w:val="single"/>
            </w:rPr>
            <w:t>regular session agend</w:t>
          </w:r>
          <w:r w:rsidR="00E833A4">
            <w:rPr>
              <w:sz w:val="28"/>
              <w:szCs w:val="24"/>
              <w:u w:val="single"/>
            </w:rPr>
            <w:t>a meeting minutes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7D3ABB64" w14:textId="20DF7FD0" w:rsidR="00E833A4" w:rsidRPr="00C15CAF" w:rsidRDefault="00E833A4" w:rsidP="00C15CA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15689CF1" w14:textId="6959965A" w:rsidR="003421EC" w:rsidRDefault="003421EC" w:rsidP="00E1733A">
      <w:pPr>
        <w:pStyle w:val="BodyText"/>
        <w:ind w:left="0"/>
      </w:pPr>
      <w:r>
        <w:t>-Invocation Andy Healy</w:t>
      </w:r>
    </w:p>
    <w:p w14:paraId="2296B16B" w14:textId="7D0C1374" w:rsidR="003421EC" w:rsidRDefault="003421EC" w:rsidP="003421EC">
      <w:pPr>
        <w:pStyle w:val="BodyText"/>
        <w:ind w:left="0" w:firstLine="720"/>
      </w:pPr>
      <w:r>
        <w:t>-Old Business:</w:t>
      </w:r>
    </w:p>
    <w:p w14:paraId="7019ED38" w14:textId="77777777" w:rsidR="003421EC" w:rsidRDefault="003421EC" w:rsidP="00E1733A">
      <w:pPr>
        <w:pStyle w:val="BodyText"/>
        <w:ind w:left="0"/>
      </w:pPr>
      <w:r>
        <w:t>-Discussed updating City Ordinance with new board name</w:t>
      </w:r>
    </w:p>
    <w:p w14:paraId="739B71A0" w14:textId="0019929B" w:rsidR="003421EC" w:rsidRDefault="003421EC" w:rsidP="00E1733A">
      <w:pPr>
        <w:pStyle w:val="BodyText"/>
        <w:ind w:left="0"/>
      </w:pPr>
      <w:r>
        <w:t>-Board is awaiting budget for City Council.</w:t>
      </w:r>
    </w:p>
    <w:p w14:paraId="155639D2" w14:textId="61CEC93B" w:rsidR="003421EC" w:rsidRDefault="003421EC" w:rsidP="00E1733A">
      <w:pPr>
        <w:pStyle w:val="BodyText"/>
        <w:ind w:left="0"/>
      </w:pPr>
      <w:r>
        <w:t xml:space="preserve">-For all city boards, minutes and agenda to be posted a week prior to meetings; all meetings must occur on city-owned premises. </w:t>
      </w:r>
    </w:p>
    <w:p w14:paraId="4B08D418" w14:textId="611F855F" w:rsidR="003421EC" w:rsidRDefault="003421EC" w:rsidP="00E1733A">
      <w:pPr>
        <w:pStyle w:val="BodyText"/>
        <w:ind w:left="0"/>
      </w:pPr>
      <w:r>
        <w:tab/>
        <w:t>-New Business</w:t>
      </w:r>
    </w:p>
    <w:p w14:paraId="2E416C28" w14:textId="26031C21" w:rsidR="003421EC" w:rsidRDefault="003421EC" w:rsidP="00E1733A">
      <w:pPr>
        <w:pStyle w:val="BodyText"/>
        <w:ind w:left="0"/>
      </w:pPr>
      <w:r>
        <w:t>-Festival packet, website/email update, and marketing logo/flyers</w:t>
      </w:r>
    </w:p>
    <w:p w14:paraId="1EDC728E" w14:textId="77777777" w:rsidR="003421EC" w:rsidRDefault="003421EC" w:rsidP="00E1733A">
      <w:pPr>
        <w:pStyle w:val="BodyText"/>
        <w:ind w:left="0"/>
      </w:pPr>
      <w:r>
        <w:t>-Vendors, Sponsors, &amp; Entertainment for Helena United Festival</w:t>
      </w:r>
    </w:p>
    <w:p w14:paraId="50E31CC3" w14:textId="77777777" w:rsidR="003421EC" w:rsidRDefault="003421EC" w:rsidP="00E1733A">
      <w:pPr>
        <w:pStyle w:val="BodyText"/>
        <w:ind w:left="0"/>
      </w:pPr>
      <w:r>
        <w:t>-Discover Shelby is supposed to leave the stage after Old Town Live for Helena United Festival</w:t>
      </w:r>
    </w:p>
    <w:p w14:paraId="59412C35" w14:textId="6A84774D" w:rsidR="003421EC" w:rsidRDefault="003421EC" w:rsidP="00E1733A">
      <w:pPr>
        <w:pStyle w:val="BodyText"/>
        <w:ind w:left="0"/>
      </w:pPr>
      <w:r>
        <w:t>-It was suggested the board should consider inviting immigration attorney to festival to host a booth</w:t>
      </w:r>
    </w:p>
    <w:p w14:paraId="48665E69" w14:textId="77777777" w:rsidR="003421EC" w:rsidRDefault="003421EC" w:rsidP="00E1733A">
      <w:pPr>
        <w:pStyle w:val="BodyText"/>
        <w:ind w:left="0"/>
      </w:pPr>
      <w:r>
        <w:t>-Helena United Festival Work session scheduled for 2/10/2026 6:30 PM at Sports Complex</w:t>
      </w:r>
    </w:p>
    <w:p w14:paraId="242B2C49" w14:textId="77777777" w:rsidR="003421EC" w:rsidRDefault="003421EC" w:rsidP="00E1733A">
      <w:pPr>
        <w:pStyle w:val="BodyText"/>
        <w:ind w:left="0"/>
      </w:pPr>
      <w:r>
        <w:t>-Dominga will reach out to inactive board members to see if they want to participate or leave board</w:t>
      </w:r>
    </w:p>
    <w:p w14:paraId="46E6200C" w14:textId="77777777" w:rsidR="003421EC" w:rsidRDefault="003421EC" w:rsidP="00E1733A">
      <w:pPr>
        <w:pStyle w:val="BodyText"/>
        <w:ind w:left="0"/>
      </w:pPr>
      <w:r>
        <w:t>-Board decide if revision to mission statement and by-laws are warranted</w:t>
      </w:r>
    </w:p>
    <w:p w14:paraId="520D774C" w14:textId="77777777" w:rsidR="003421EC" w:rsidRDefault="003421EC" w:rsidP="00E1733A">
      <w:pPr>
        <w:pStyle w:val="BodyText"/>
        <w:ind w:left="0"/>
      </w:pPr>
      <w:r>
        <w:t>-March 19 Meet and Greet with municipal boards and City Council members with speaker (Andy will send list of board chairs to Dominga)</w:t>
      </w:r>
    </w:p>
    <w:p w14:paraId="603B84C8" w14:textId="77777777" w:rsidR="003421EC" w:rsidRDefault="003421EC" w:rsidP="00E1733A">
      <w:pPr>
        <w:pStyle w:val="BodyText"/>
        <w:ind w:left="0"/>
      </w:pPr>
      <w:r>
        <w:t>-Adding link to board’s website on city website</w:t>
      </w:r>
    </w:p>
    <w:p w14:paraId="2C6A5137" w14:textId="0BFC1EEB" w:rsidR="003421EC" w:rsidRDefault="003421EC" w:rsidP="00E1733A">
      <w:pPr>
        <w:pStyle w:val="BodyText"/>
        <w:ind w:left="0"/>
      </w:pPr>
    </w:p>
    <w:p w14:paraId="59C668F3" w14:textId="605AE4B8" w:rsidR="003421EC" w:rsidRDefault="003421EC" w:rsidP="00E1733A">
      <w:pPr>
        <w:pStyle w:val="BodyText"/>
        <w:ind w:left="0"/>
      </w:pPr>
      <w:r>
        <w:br/>
      </w:r>
    </w:p>
    <w:p w14:paraId="21D01B0D" w14:textId="77777777" w:rsidR="00E1733A" w:rsidRDefault="00E1733A" w:rsidP="00E1733A">
      <w:pPr>
        <w:pStyle w:val="BodyText"/>
        <w:ind w:left="0"/>
      </w:pPr>
    </w:p>
    <w:p w14:paraId="07BF3954" w14:textId="77777777" w:rsidR="00E833A4" w:rsidRDefault="00E833A4" w:rsidP="007E1E11">
      <w:pPr>
        <w:pStyle w:val="BodyText"/>
      </w:pPr>
    </w:p>
    <w:p w14:paraId="7BD33A91" w14:textId="77777777" w:rsidR="00E833A4" w:rsidRDefault="00E833A4" w:rsidP="007E1E11">
      <w:pPr>
        <w:pStyle w:val="BodyText"/>
      </w:pPr>
    </w:p>
    <w:p w14:paraId="0BF38971" w14:textId="77777777" w:rsidR="00E833A4" w:rsidRDefault="00E833A4" w:rsidP="007E1E11">
      <w:pPr>
        <w:pStyle w:val="BodyText"/>
      </w:pPr>
    </w:p>
    <w:p w14:paraId="40803563" w14:textId="77777777" w:rsidR="00E833A4" w:rsidRDefault="00E833A4" w:rsidP="007E1E11">
      <w:pPr>
        <w:pStyle w:val="BodyText"/>
      </w:pPr>
    </w:p>
    <w:p w14:paraId="674F5CE2" w14:textId="77777777" w:rsidR="00E833A4" w:rsidRDefault="00E833A4" w:rsidP="007E1E11">
      <w:pPr>
        <w:pStyle w:val="BodyText"/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4736F111" w14:textId="0EAFDFBD" w:rsidR="007E1E11" w:rsidRPr="007E1E11" w:rsidRDefault="007E1E11" w:rsidP="007E32EC">
      <w:pPr>
        <w:pStyle w:val="BodyText"/>
        <w:ind w:left="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B7157" w14:textId="77777777" w:rsidR="001E6790" w:rsidRDefault="001E6790">
      <w:pPr>
        <w:spacing w:after="0" w:line="240" w:lineRule="auto"/>
      </w:pPr>
      <w:r>
        <w:separator/>
      </w:r>
    </w:p>
  </w:endnote>
  <w:endnote w:type="continuationSeparator" w:id="0">
    <w:p w14:paraId="52894E1B" w14:textId="77777777" w:rsidR="001E6790" w:rsidRDefault="001E6790">
      <w:pPr>
        <w:spacing w:after="0" w:line="240" w:lineRule="auto"/>
      </w:pPr>
      <w:r>
        <w:continuationSeparator/>
      </w:r>
    </w:p>
  </w:endnote>
  <w:endnote w:type="continuationNotice" w:id="1">
    <w:p w14:paraId="546B35C8" w14:textId="77777777" w:rsidR="001E6790" w:rsidRDefault="001E67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2571" w14:textId="77777777" w:rsidR="001E6790" w:rsidRDefault="001E6790">
      <w:pPr>
        <w:spacing w:after="0" w:line="240" w:lineRule="auto"/>
      </w:pPr>
      <w:r>
        <w:separator/>
      </w:r>
    </w:p>
  </w:footnote>
  <w:footnote w:type="continuationSeparator" w:id="0">
    <w:p w14:paraId="0510AC55" w14:textId="77777777" w:rsidR="001E6790" w:rsidRDefault="001E6790">
      <w:pPr>
        <w:spacing w:after="0" w:line="240" w:lineRule="auto"/>
      </w:pPr>
      <w:r>
        <w:continuationSeparator/>
      </w:r>
    </w:p>
  </w:footnote>
  <w:footnote w:type="continuationNotice" w:id="1">
    <w:p w14:paraId="5545052A" w14:textId="77777777" w:rsidR="001E6790" w:rsidRDefault="001E67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7758B0"/>
    <w:multiLevelType w:val="hybridMultilevel"/>
    <w:tmpl w:val="4A98117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2"/>
  </w:num>
  <w:num w:numId="13" w16cid:durableId="1564171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72E9C"/>
    <w:rsid w:val="00097754"/>
    <w:rsid w:val="000A088B"/>
    <w:rsid w:val="000A3833"/>
    <w:rsid w:val="001310E2"/>
    <w:rsid w:val="00142B90"/>
    <w:rsid w:val="00181401"/>
    <w:rsid w:val="001961CB"/>
    <w:rsid w:val="00196F7D"/>
    <w:rsid w:val="001C24DB"/>
    <w:rsid w:val="001D6BBE"/>
    <w:rsid w:val="001E6790"/>
    <w:rsid w:val="001F123C"/>
    <w:rsid w:val="001F5461"/>
    <w:rsid w:val="002153AD"/>
    <w:rsid w:val="002226E5"/>
    <w:rsid w:val="00276F0D"/>
    <w:rsid w:val="002C077D"/>
    <w:rsid w:val="002C2D0C"/>
    <w:rsid w:val="002E76E1"/>
    <w:rsid w:val="002F1C7D"/>
    <w:rsid w:val="002F4F96"/>
    <w:rsid w:val="003315DA"/>
    <w:rsid w:val="003421EC"/>
    <w:rsid w:val="003B10F1"/>
    <w:rsid w:val="003D31A3"/>
    <w:rsid w:val="004160A4"/>
    <w:rsid w:val="00423387"/>
    <w:rsid w:val="0043704C"/>
    <w:rsid w:val="004475B9"/>
    <w:rsid w:val="00453E9B"/>
    <w:rsid w:val="0046583D"/>
    <w:rsid w:val="00465D40"/>
    <w:rsid w:val="00496353"/>
    <w:rsid w:val="004B10B4"/>
    <w:rsid w:val="004C30E3"/>
    <w:rsid w:val="004C7AF6"/>
    <w:rsid w:val="00502510"/>
    <w:rsid w:val="00576254"/>
    <w:rsid w:val="005846B5"/>
    <w:rsid w:val="005B4FA4"/>
    <w:rsid w:val="00623B9B"/>
    <w:rsid w:val="006348DA"/>
    <w:rsid w:val="00684C96"/>
    <w:rsid w:val="006B161E"/>
    <w:rsid w:val="006D4B29"/>
    <w:rsid w:val="00700BFF"/>
    <w:rsid w:val="00711FD3"/>
    <w:rsid w:val="00742636"/>
    <w:rsid w:val="00766CB4"/>
    <w:rsid w:val="00787075"/>
    <w:rsid w:val="00792FD6"/>
    <w:rsid w:val="007A439E"/>
    <w:rsid w:val="007D5D1F"/>
    <w:rsid w:val="007E1E11"/>
    <w:rsid w:val="007E32EC"/>
    <w:rsid w:val="007F5E55"/>
    <w:rsid w:val="0086196D"/>
    <w:rsid w:val="008A74B7"/>
    <w:rsid w:val="009177E2"/>
    <w:rsid w:val="00925F69"/>
    <w:rsid w:val="009B09B8"/>
    <w:rsid w:val="009D1B57"/>
    <w:rsid w:val="00A10B18"/>
    <w:rsid w:val="00A128C7"/>
    <w:rsid w:val="00AA26F1"/>
    <w:rsid w:val="00AA70F8"/>
    <w:rsid w:val="00AD4DF1"/>
    <w:rsid w:val="00B33BBA"/>
    <w:rsid w:val="00B35678"/>
    <w:rsid w:val="00B72AC4"/>
    <w:rsid w:val="00B95A8F"/>
    <w:rsid w:val="00BB147C"/>
    <w:rsid w:val="00C149ED"/>
    <w:rsid w:val="00C15CAF"/>
    <w:rsid w:val="00C35579"/>
    <w:rsid w:val="00C710D6"/>
    <w:rsid w:val="00CB316F"/>
    <w:rsid w:val="00CD75E8"/>
    <w:rsid w:val="00CE6D7B"/>
    <w:rsid w:val="00CE7EF6"/>
    <w:rsid w:val="00D2504C"/>
    <w:rsid w:val="00D353C5"/>
    <w:rsid w:val="00D70458"/>
    <w:rsid w:val="00D77EE7"/>
    <w:rsid w:val="00DC03F4"/>
    <w:rsid w:val="00DC2BB8"/>
    <w:rsid w:val="00DE3D60"/>
    <w:rsid w:val="00E1733A"/>
    <w:rsid w:val="00E807AD"/>
    <w:rsid w:val="00E833A4"/>
    <w:rsid w:val="00EA1971"/>
    <w:rsid w:val="00EA44DF"/>
    <w:rsid w:val="00ED74FB"/>
    <w:rsid w:val="00EE3071"/>
    <w:rsid w:val="00EE38C9"/>
    <w:rsid w:val="00EF2B24"/>
    <w:rsid w:val="00F14E3F"/>
    <w:rsid w:val="00F416B8"/>
    <w:rsid w:val="00F50D90"/>
    <w:rsid w:val="00F57AB3"/>
    <w:rsid w:val="00F85405"/>
    <w:rsid w:val="00FA2C47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  <w:style w:type="character" w:customStyle="1" w:styleId="apple-converted-space">
    <w:name w:val="apple-converted-space"/>
    <w:basedOn w:val="DefaultParagraphFont"/>
    <w:rsid w:val="00E833A4"/>
  </w:style>
  <w:style w:type="character" w:customStyle="1" w:styleId="il">
    <w:name w:val="il"/>
    <w:basedOn w:val="DefaultParagraphFont"/>
    <w:rsid w:val="00E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FA0C0E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FA0C0E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FA0C0E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FA0C0E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FA0C0E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FA0C0E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FA0C0E">
          <w:pPr>
            <w:pStyle w:val="71DB0540132644A0B34797D82CF972EE"/>
          </w:pPr>
          <w:r w:rsidRPr="006348DA">
            <w:t>Agenda details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0A7332"/>
    <w:rsid w:val="00142B90"/>
    <w:rsid w:val="001C24DB"/>
    <w:rsid w:val="001D3197"/>
    <w:rsid w:val="001F5461"/>
    <w:rsid w:val="002153AD"/>
    <w:rsid w:val="003B10F1"/>
    <w:rsid w:val="00423387"/>
    <w:rsid w:val="00480BD1"/>
    <w:rsid w:val="004D55CC"/>
    <w:rsid w:val="006769CC"/>
    <w:rsid w:val="006D4B29"/>
    <w:rsid w:val="00970F9B"/>
    <w:rsid w:val="00A50EFB"/>
    <w:rsid w:val="00AE5BB5"/>
    <w:rsid w:val="00B33BBA"/>
    <w:rsid w:val="00C77825"/>
    <w:rsid w:val="00D70458"/>
    <w:rsid w:val="00DC6555"/>
    <w:rsid w:val="00DE3D60"/>
    <w:rsid w:val="00DF3D2F"/>
    <w:rsid w:val="00E807AD"/>
    <w:rsid w:val="00E82BF6"/>
    <w:rsid w:val="00EF2B24"/>
    <w:rsid w:val="00F416B8"/>
    <w:rsid w:val="00FA0596"/>
    <w:rsid w:val="00F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0</TotalTime>
  <Pages>2</Pages>
  <Words>188</Words>
  <Characters>1080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Cory Johnson</cp:lastModifiedBy>
  <cp:revision>2</cp:revision>
  <cp:lastPrinted>2024-11-21T19:58:00Z</cp:lastPrinted>
  <dcterms:created xsi:type="dcterms:W3CDTF">2026-02-19T20:58:00Z</dcterms:created>
  <dcterms:modified xsi:type="dcterms:W3CDTF">2026-02-19T20:58:00Z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